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498" w:rsidRDefault="00D72498"/>
    <w:sectPr w:rsidR="00D72498" w:rsidSect="00E455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5A6" w:rsidRDefault="00E625A6" w:rsidP="0015738A">
      <w:pPr>
        <w:spacing w:after="0" w:line="240" w:lineRule="auto"/>
      </w:pPr>
      <w:r>
        <w:separator/>
      </w:r>
    </w:p>
  </w:endnote>
  <w:endnote w:type="continuationSeparator" w:id="0">
    <w:p w:rsidR="00E625A6" w:rsidRDefault="00E625A6" w:rsidP="001573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9B5" w:rsidRDefault="00D649B5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38A" w:rsidRPr="00E455EC" w:rsidRDefault="00E455EC" w:rsidP="0015738A">
    <w:pPr>
      <w:pStyle w:val="Pieddepage"/>
      <w:jc w:val="center"/>
      <w:rPr>
        <w:color w:val="17365D"/>
        <w:sz w:val="16"/>
      </w:rPr>
    </w:pPr>
    <w:r w:rsidRPr="00E455EC">
      <w:rPr>
        <w:color w:val="17365D"/>
        <w:sz w:val="16"/>
      </w:rPr>
      <w:t xml:space="preserve">Haya </w:t>
    </w:r>
    <w:proofErr w:type="spellStart"/>
    <w:r w:rsidRPr="00E455EC">
      <w:rPr>
        <w:color w:val="17365D"/>
        <w:sz w:val="16"/>
      </w:rPr>
      <w:t>Energy</w:t>
    </w:r>
    <w:proofErr w:type="spellEnd"/>
    <w:r w:rsidRPr="00E455EC">
      <w:rPr>
        <w:color w:val="17365D"/>
        <w:sz w:val="16"/>
      </w:rPr>
      <w:t xml:space="preserve"> Solutions </w:t>
    </w:r>
    <w:r w:rsidR="005B2369" w:rsidRPr="00E455EC">
      <w:rPr>
        <w:color w:val="17365D"/>
        <w:sz w:val="16"/>
      </w:rPr>
      <w:t>Soci</w:t>
    </w:r>
    <w:r w:rsidR="005B2369">
      <w:rPr>
        <w:color w:val="17365D"/>
        <w:sz w:val="16"/>
      </w:rPr>
      <w:t>é</w:t>
    </w:r>
    <w:r w:rsidR="005B2369" w:rsidRPr="00E455EC">
      <w:rPr>
        <w:color w:val="17365D"/>
        <w:sz w:val="16"/>
      </w:rPr>
      <w:t xml:space="preserve">té </w:t>
    </w:r>
    <w:r w:rsidR="008622E0">
      <w:rPr>
        <w:color w:val="17365D"/>
        <w:sz w:val="16"/>
      </w:rPr>
      <w:t>par Actions</w:t>
    </w:r>
    <w:r w:rsidR="008622E0" w:rsidRPr="00E455EC">
      <w:rPr>
        <w:color w:val="17365D"/>
        <w:sz w:val="16"/>
      </w:rPr>
      <w:t xml:space="preserve"> </w:t>
    </w:r>
    <w:r w:rsidR="0015738A" w:rsidRPr="00E455EC">
      <w:rPr>
        <w:color w:val="17365D"/>
        <w:sz w:val="16"/>
      </w:rPr>
      <w:t>Simplifié</w:t>
    </w:r>
    <w:r w:rsidR="008622E0">
      <w:rPr>
        <w:color w:val="17365D"/>
        <w:sz w:val="16"/>
      </w:rPr>
      <w:t>e</w:t>
    </w:r>
    <w:r w:rsidR="0015738A" w:rsidRPr="00E455EC">
      <w:rPr>
        <w:color w:val="17365D"/>
        <w:sz w:val="16"/>
      </w:rPr>
      <w:t xml:space="preserve"> </w:t>
    </w:r>
    <w:r w:rsidR="008622E0">
      <w:rPr>
        <w:color w:val="17365D"/>
        <w:sz w:val="16"/>
      </w:rPr>
      <w:t>au</w:t>
    </w:r>
    <w:r w:rsidR="008622E0" w:rsidRPr="00E455EC">
      <w:rPr>
        <w:color w:val="17365D"/>
        <w:sz w:val="16"/>
      </w:rPr>
      <w:t xml:space="preserve"> </w:t>
    </w:r>
    <w:r w:rsidR="008622E0">
      <w:rPr>
        <w:color w:val="17365D"/>
        <w:sz w:val="16"/>
      </w:rPr>
      <w:t>c</w:t>
    </w:r>
    <w:r w:rsidR="008622E0" w:rsidRPr="00E455EC">
      <w:rPr>
        <w:color w:val="17365D"/>
        <w:sz w:val="16"/>
      </w:rPr>
      <w:t xml:space="preserve">apital </w:t>
    </w:r>
    <w:r w:rsidR="008622E0">
      <w:rPr>
        <w:color w:val="17365D"/>
        <w:sz w:val="16"/>
      </w:rPr>
      <w:t xml:space="preserve">social de </w:t>
    </w:r>
    <w:r w:rsidR="0015738A" w:rsidRPr="00E455EC">
      <w:rPr>
        <w:color w:val="17365D"/>
        <w:sz w:val="16"/>
      </w:rPr>
      <w:t>5.000€</w:t>
    </w:r>
  </w:p>
  <w:p w:rsidR="00F22AA7" w:rsidRPr="00E455EC" w:rsidRDefault="0015738A" w:rsidP="0015738A">
    <w:pPr>
      <w:pStyle w:val="Pieddepage"/>
      <w:jc w:val="center"/>
      <w:rPr>
        <w:color w:val="17365D"/>
        <w:sz w:val="16"/>
      </w:rPr>
    </w:pPr>
    <w:r w:rsidRPr="00E455EC">
      <w:rPr>
        <w:color w:val="17365D"/>
        <w:sz w:val="16"/>
      </w:rPr>
      <w:t xml:space="preserve"> </w:t>
    </w:r>
    <w:r w:rsidR="008622E0" w:rsidRPr="00E455EC">
      <w:rPr>
        <w:color w:val="17365D"/>
        <w:sz w:val="16"/>
      </w:rPr>
      <w:t>Si</w:t>
    </w:r>
    <w:r w:rsidR="008622E0">
      <w:rPr>
        <w:color w:val="17365D"/>
        <w:sz w:val="16"/>
      </w:rPr>
      <w:t>è</w:t>
    </w:r>
    <w:r w:rsidR="008622E0" w:rsidRPr="00E455EC">
      <w:rPr>
        <w:color w:val="17365D"/>
        <w:sz w:val="16"/>
      </w:rPr>
      <w:t xml:space="preserve">ge </w:t>
    </w:r>
    <w:r w:rsidR="008622E0">
      <w:rPr>
        <w:color w:val="17365D"/>
        <w:sz w:val="16"/>
      </w:rPr>
      <w:t>s</w:t>
    </w:r>
    <w:r w:rsidR="008622E0" w:rsidRPr="00E455EC">
      <w:rPr>
        <w:color w:val="17365D"/>
        <w:sz w:val="16"/>
      </w:rPr>
      <w:t xml:space="preserve">ocial </w:t>
    </w:r>
    <w:r w:rsidRPr="00E455EC">
      <w:rPr>
        <w:color w:val="17365D"/>
        <w:sz w:val="16"/>
      </w:rPr>
      <w:t>37, Rue des merlettes</w:t>
    </w:r>
    <w:r w:rsidR="00F22AA7" w:rsidRPr="00E455EC">
      <w:rPr>
        <w:color w:val="17365D"/>
        <w:sz w:val="16"/>
      </w:rPr>
      <w:t xml:space="preserve"> 78360 Montesson.</w:t>
    </w:r>
  </w:p>
  <w:p w:rsidR="0015738A" w:rsidRPr="00E455EC" w:rsidRDefault="0015738A" w:rsidP="0015738A">
    <w:pPr>
      <w:pStyle w:val="Pieddepage"/>
      <w:jc w:val="center"/>
      <w:rPr>
        <w:color w:val="17365D"/>
        <w:sz w:val="16"/>
      </w:rPr>
    </w:pPr>
    <w:r w:rsidRPr="00E455EC">
      <w:rPr>
        <w:color w:val="17365D"/>
        <w:sz w:val="16"/>
      </w:rPr>
      <w:t xml:space="preserve"> RCS</w:t>
    </w:r>
    <w:r w:rsidR="00F22AA7" w:rsidRPr="00E455EC">
      <w:rPr>
        <w:color w:val="17365D"/>
        <w:sz w:val="16"/>
      </w:rPr>
      <w:t xml:space="preserve"> Versailles 529 779</w:t>
    </w:r>
    <w:r w:rsidR="00E455EC" w:rsidRPr="00E455EC">
      <w:rPr>
        <w:color w:val="17365D"/>
        <w:sz w:val="16"/>
      </w:rPr>
      <w:t> </w:t>
    </w:r>
    <w:r w:rsidR="00F22AA7" w:rsidRPr="00E455EC">
      <w:rPr>
        <w:color w:val="17365D"/>
        <w:sz w:val="16"/>
      </w:rPr>
      <w:t>373</w:t>
    </w:r>
    <w:r w:rsidR="00E455EC" w:rsidRPr="00E455EC">
      <w:rPr>
        <w:color w:val="17365D"/>
        <w:sz w:val="16"/>
      </w:rPr>
      <w:t>,</w:t>
    </w:r>
    <w:r w:rsidR="00F22AA7" w:rsidRPr="00E455EC">
      <w:rPr>
        <w:color w:val="17365D"/>
        <w:sz w:val="16"/>
      </w:rPr>
      <w:t xml:space="preserve">  SIRE</w:t>
    </w:r>
    <w:r w:rsidR="00E455EC" w:rsidRPr="00E455EC">
      <w:rPr>
        <w:color w:val="17365D"/>
        <w:sz w:val="16"/>
      </w:rPr>
      <w:t>T</w:t>
    </w:r>
    <w:r w:rsidR="00F22AA7" w:rsidRPr="00E455EC">
      <w:rPr>
        <w:color w:val="17365D"/>
        <w:sz w:val="16"/>
      </w:rPr>
      <w:t xml:space="preserve"> </w:t>
    </w:r>
    <w:r w:rsidR="00E455EC" w:rsidRPr="00E455EC">
      <w:rPr>
        <w:color w:val="17365D"/>
        <w:sz w:val="16"/>
      </w:rPr>
      <w:t>52977937300016, TVA FR18529779373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9B5" w:rsidRDefault="00D649B5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5A6" w:rsidRDefault="00E625A6" w:rsidP="0015738A">
      <w:pPr>
        <w:spacing w:after="0" w:line="240" w:lineRule="auto"/>
      </w:pPr>
      <w:r>
        <w:separator/>
      </w:r>
    </w:p>
  </w:footnote>
  <w:footnote w:type="continuationSeparator" w:id="0">
    <w:p w:rsidR="00E625A6" w:rsidRDefault="00E625A6" w:rsidP="001573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9B5" w:rsidRDefault="00D649B5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38A" w:rsidRPr="0015738A" w:rsidRDefault="0015738A" w:rsidP="0015738A">
    <w:pPr>
      <w:pStyle w:val="En-tte"/>
      <w:rPr>
        <w:color w:val="17365D"/>
        <w:sz w:val="36"/>
      </w:rPr>
    </w:pPr>
    <w:r w:rsidRPr="0015738A">
      <w:rPr>
        <w:color w:val="17365D"/>
        <w:sz w:val="36"/>
        <w:lang w:val="en-US"/>
      </w:rPr>
      <w:t xml:space="preserve">Haya </w:t>
    </w:r>
    <w:r w:rsidRPr="0015738A">
      <w:rPr>
        <w:b/>
        <w:bCs/>
        <w:color w:val="17365D"/>
        <w:sz w:val="36"/>
        <w:lang w:val="en-US"/>
      </w:rPr>
      <w:t xml:space="preserve">Energy </w:t>
    </w:r>
    <w:r w:rsidRPr="0015738A">
      <w:rPr>
        <w:color w:val="17365D"/>
        <w:sz w:val="36"/>
        <w:lang w:val="en-US"/>
      </w:rPr>
      <w:t xml:space="preserve">Solutions </w:t>
    </w:r>
    <w:r w:rsidRPr="0015738A">
      <w:rPr>
        <w:color w:val="17365D"/>
        <w:sz w:val="36"/>
        <w:lang w:val="en-US"/>
      </w:rPr>
      <w:sym w:font="Webdings" w:char="00F0"/>
    </w:r>
    <w:r w:rsidRPr="0015738A">
      <w:rPr>
        <w:color w:val="17365D"/>
        <w:sz w:val="36"/>
        <w:lang w:val="en-US"/>
      </w:rPr>
      <w:t xml:space="preserve"> </w:t>
    </w:r>
  </w:p>
  <w:p w:rsidR="0015738A" w:rsidRDefault="0015738A">
    <w:pPr>
      <w:pStyle w:val="En-tt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9B5" w:rsidRDefault="00D649B5">
    <w:pPr>
      <w:pStyle w:val="En-tt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2369"/>
    <w:rsid w:val="00136B0E"/>
    <w:rsid w:val="0015738A"/>
    <w:rsid w:val="00173E3D"/>
    <w:rsid w:val="00402AA1"/>
    <w:rsid w:val="004D0C25"/>
    <w:rsid w:val="005B2369"/>
    <w:rsid w:val="006301B8"/>
    <w:rsid w:val="00655F59"/>
    <w:rsid w:val="00703E11"/>
    <w:rsid w:val="007638CE"/>
    <w:rsid w:val="008622E0"/>
    <w:rsid w:val="00C13DC8"/>
    <w:rsid w:val="00D642C8"/>
    <w:rsid w:val="00D649B5"/>
    <w:rsid w:val="00D72498"/>
    <w:rsid w:val="00E455EC"/>
    <w:rsid w:val="00E625A6"/>
    <w:rsid w:val="00F22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8CE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573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5738A"/>
  </w:style>
  <w:style w:type="paragraph" w:styleId="Pieddepage">
    <w:name w:val="footer"/>
    <w:basedOn w:val="Normal"/>
    <w:link w:val="PieddepageCar"/>
    <w:uiPriority w:val="99"/>
    <w:semiHidden/>
    <w:unhideWhenUsed/>
    <w:rsid w:val="001573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15738A"/>
  </w:style>
  <w:style w:type="paragraph" w:styleId="Rvision">
    <w:name w:val="Revision"/>
    <w:hidden/>
    <w:uiPriority w:val="99"/>
    <w:semiHidden/>
    <w:rsid w:val="00D649B5"/>
    <w:rPr>
      <w:sz w:val="22"/>
      <w:szCs w:val="22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64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649B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76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Papier en-tête HES</Template>
  <TotalTime>1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 Microsoft Office</dc:creator>
  <cp:lastModifiedBy>AHS</cp:lastModifiedBy>
  <cp:revision>2</cp:revision>
  <dcterms:created xsi:type="dcterms:W3CDTF">2011-02-11T16:27:00Z</dcterms:created>
  <dcterms:modified xsi:type="dcterms:W3CDTF">2011-02-11T16:27:00Z</dcterms:modified>
</cp:coreProperties>
</file>