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A366B1" w:rsidRDefault="00A366B1" w:rsidP="00A366B1">
      <w:pPr>
        <w:ind w:left="6372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SOREGIES</w:t>
      </w:r>
    </w:p>
    <w:p w:rsidR="00A366B1" w:rsidRPr="00A366B1" w:rsidRDefault="00D062C3" w:rsidP="00A366B1">
      <w:pPr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l’attention d’</w:t>
      </w:r>
      <w:r w:rsidR="00A366B1" w:rsidRPr="00A366B1">
        <w:rPr>
          <w:rFonts w:asciiTheme="minorHAnsi" w:hAnsiTheme="minorHAnsi" w:cstheme="minorHAnsi"/>
        </w:rPr>
        <w:t>Elodie RIBARDIERE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78 Avenue Jacques Cœur</w:t>
      </w:r>
    </w:p>
    <w:p w:rsidR="00A366B1" w:rsidRPr="00A366B1" w:rsidRDefault="00A366B1" w:rsidP="00A366B1">
      <w:pPr>
        <w:ind w:left="5664"/>
        <w:jc w:val="right"/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t>86000 POITIERS</w:t>
      </w:r>
    </w:p>
    <w:p w:rsidR="00B8087E" w:rsidRPr="003049DD" w:rsidRDefault="00B8087E">
      <w:pPr>
        <w:rPr>
          <w:rFonts w:asciiTheme="minorHAnsi" w:hAnsiTheme="minorHAnsi" w:cstheme="minorHAnsi"/>
          <w:b/>
        </w:rPr>
      </w:pPr>
    </w:p>
    <w:p w:rsidR="00B8087E" w:rsidRDefault="00B8087E" w:rsidP="00B8087E">
      <w:pPr>
        <w:rPr>
          <w:rFonts w:asciiTheme="minorHAnsi" w:hAnsiTheme="minorHAnsi" w:cstheme="minorHAnsi"/>
          <w:b/>
        </w:rPr>
      </w:pPr>
      <w:r w:rsidRPr="00A366B1">
        <w:rPr>
          <w:rFonts w:asciiTheme="minorHAnsi" w:hAnsiTheme="minorHAnsi" w:cstheme="minorHAnsi"/>
          <w:b/>
        </w:rPr>
        <w:t>Facture N° 2011-0</w:t>
      </w:r>
      <w:r w:rsidR="00950EC4">
        <w:rPr>
          <w:rFonts w:asciiTheme="minorHAnsi" w:hAnsiTheme="minorHAnsi" w:cstheme="minorHAnsi"/>
          <w:b/>
        </w:rPr>
        <w:t>5</w:t>
      </w:r>
      <w:r w:rsidRPr="00A366B1">
        <w:rPr>
          <w:rFonts w:asciiTheme="minorHAnsi" w:hAnsiTheme="minorHAnsi" w:cstheme="minorHAnsi"/>
          <w:b/>
        </w:rPr>
        <w:t>-00</w:t>
      </w:r>
      <w:r w:rsidR="00950EC4">
        <w:rPr>
          <w:rFonts w:asciiTheme="minorHAnsi" w:hAnsiTheme="minorHAnsi" w:cstheme="minorHAnsi"/>
          <w:b/>
        </w:rPr>
        <w:t>5</w:t>
      </w:r>
    </w:p>
    <w:p w:rsidR="003049DD" w:rsidRPr="00494C9B" w:rsidRDefault="003049DD" w:rsidP="00B8087E">
      <w:pPr>
        <w:rPr>
          <w:rFonts w:asciiTheme="minorHAnsi" w:hAnsiTheme="minorHAnsi" w:cstheme="minorHAnsi"/>
        </w:rPr>
      </w:pPr>
      <w:r w:rsidRPr="00494C9B">
        <w:rPr>
          <w:rFonts w:asciiTheme="minorHAnsi" w:hAnsiTheme="minorHAnsi" w:cstheme="minorHAnsi"/>
        </w:rPr>
        <w:t xml:space="preserve">Haya </w:t>
      </w:r>
      <w:proofErr w:type="spellStart"/>
      <w:r w:rsidRPr="00494C9B">
        <w:rPr>
          <w:rFonts w:asciiTheme="minorHAnsi" w:hAnsiTheme="minorHAnsi" w:cstheme="minorHAnsi"/>
        </w:rPr>
        <w:t>Energy</w:t>
      </w:r>
      <w:proofErr w:type="spellEnd"/>
      <w:r w:rsidRPr="00494C9B">
        <w:rPr>
          <w:rFonts w:asciiTheme="minorHAnsi" w:hAnsiTheme="minorHAnsi" w:cstheme="minorHAnsi"/>
        </w:rPr>
        <w:t xml:space="preserve"> Solutions SAS</w:t>
      </w:r>
    </w:p>
    <w:p w:rsidR="003049DD" w:rsidRPr="00494C9B" w:rsidRDefault="003049DD" w:rsidP="00B8087E">
      <w:pPr>
        <w:rPr>
          <w:rFonts w:asciiTheme="minorHAnsi" w:hAnsiTheme="minorHAnsi" w:cstheme="minorHAnsi"/>
          <w:b/>
        </w:rPr>
      </w:pPr>
      <w:r w:rsidRPr="00494C9B">
        <w:rPr>
          <w:rFonts w:asciiTheme="minorHAnsi" w:hAnsiTheme="minorHAnsi" w:cstheme="minorHAnsi"/>
        </w:rPr>
        <w:t>TVA</w:t>
      </w:r>
      <w:r w:rsidRPr="00494C9B">
        <w:rPr>
          <w:rFonts w:asciiTheme="minorHAnsi" w:hAnsiTheme="minorHAnsi" w:cstheme="minorHAnsi"/>
          <w:b/>
        </w:rPr>
        <w:t xml:space="preserve"> FR18529779373</w:t>
      </w:r>
    </w:p>
    <w:p w:rsidR="00B8087E" w:rsidRPr="00494C9B" w:rsidRDefault="00B8087E" w:rsidP="00B8087E">
      <w:pPr>
        <w:rPr>
          <w:rFonts w:asciiTheme="minorHAnsi" w:hAnsiTheme="minorHAnsi" w:cstheme="minorHAnsi"/>
          <w:b/>
        </w:rPr>
      </w:pPr>
      <w:r w:rsidRPr="00494C9B">
        <w:rPr>
          <w:rFonts w:asciiTheme="minorHAnsi" w:hAnsiTheme="minorHAnsi" w:cstheme="minorHAnsi"/>
          <w:b/>
        </w:rPr>
        <w:tab/>
      </w:r>
      <w:r w:rsidRPr="00494C9B">
        <w:rPr>
          <w:rFonts w:asciiTheme="minorHAnsi" w:hAnsiTheme="minorHAnsi" w:cstheme="minorHAnsi"/>
          <w:b/>
        </w:rPr>
        <w:tab/>
      </w:r>
    </w:p>
    <w:p w:rsidR="00B8087E" w:rsidRPr="00494C9B" w:rsidRDefault="00B8087E" w:rsidP="00B8087E">
      <w:pPr>
        <w:rPr>
          <w:rFonts w:asciiTheme="minorHAnsi" w:hAnsiTheme="minorHAnsi" w:cstheme="minorHAnsi"/>
          <w:b/>
        </w:rPr>
      </w:pPr>
    </w:p>
    <w:p w:rsidR="00A366B1" w:rsidRPr="00494C9B" w:rsidRDefault="00A366B1" w:rsidP="00B8087E">
      <w:pPr>
        <w:rPr>
          <w:rFonts w:asciiTheme="minorHAnsi" w:hAnsiTheme="minorHAnsi" w:cstheme="minorHAnsi"/>
          <w:b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494C9B">
        <w:rPr>
          <w:rFonts w:asciiTheme="minorHAnsi" w:hAnsiTheme="minorHAnsi" w:cstheme="minorHAnsi"/>
        </w:rPr>
        <w:tab/>
      </w:r>
      <w:r w:rsidRPr="00A366B1">
        <w:rPr>
          <w:rFonts w:asciiTheme="minorHAnsi" w:hAnsiTheme="minorHAnsi" w:cstheme="minorHAnsi"/>
        </w:rPr>
        <w:t xml:space="preserve">Montesson, le </w:t>
      </w:r>
      <w:r w:rsidR="00950EC4">
        <w:rPr>
          <w:rFonts w:asciiTheme="minorHAnsi" w:hAnsiTheme="minorHAnsi" w:cstheme="minorHAnsi"/>
        </w:rPr>
        <w:t>3</w:t>
      </w:r>
      <w:r w:rsidRPr="00A366B1">
        <w:rPr>
          <w:rFonts w:asciiTheme="minorHAnsi" w:hAnsiTheme="minorHAnsi" w:cstheme="minorHAnsi"/>
        </w:rPr>
        <w:t>1 m</w:t>
      </w:r>
      <w:r w:rsidR="00950EC4">
        <w:rPr>
          <w:rFonts w:asciiTheme="minorHAnsi" w:hAnsiTheme="minorHAnsi" w:cstheme="minorHAnsi"/>
        </w:rPr>
        <w:t>ai</w:t>
      </w:r>
      <w:r w:rsidRPr="00A366B1">
        <w:rPr>
          <w:rFonts w:asciiTheme="minorHAnsi" w:hAnsiTheme="minorHAnsi" w:cstheme="minorHAnsi"/>
        </w:rPr>
        <w:t xml:space="preserve">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494C9B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25" w:dyaOrig="4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28.75pt" o:ole="">
            <v:imagedata r:id="rId7" o:title=""/>
          </v:shape>
          <o:OLEObject Type="Embed" ProgID="Excel.Sheet.8" ShapeID="_x0000_i1025" DrawAspect="Content" ObjectID="_1368198181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973005" w:rsidRDefault="00737E08" w:rsidP="00973005">
      <w:pPr>
        <w:ind w:right="4675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73005">
        <w:rPr>
          <w:rFonts w:asciiTheme="minorHAnsi" w:hAnsiTheme="minorHAnsi" w:cstheme="minorHAnsi"/>
        </w:rPr>
        <w:t xml:space="preserve">Payable à 30 jours par Chèque à l’ordre de Haya </w:t>
      </w:r>
      <w:proofErr w:type="spellStart"/>
      <w:r w:rsidRPr="00973005">
        <w:rPr>
          <w:rFonts w:asciiTheme="minorHAnsi" w:hAnsiTheme="minorHAnsi" w:cstheme="minorHAnsi"/>
        </w:rPr>
        <w:t>Energy</w:t>
      </w:r>
      <w:proofErr w:type="spellEnd"/>
      <w:r w:rsidRPr="00973005">
        <w:rPr>
          <w:rFonts w:asciiTheme="minorHAnsi" w:hAnsiTheme="minorHAnsi" w:cstheme="minorHAnsi"/>
        </w:rPr>
        <w:t xml:space="preserve"> Solutions SAS ou par Virement sur Compte  Banque Populaire N°</w:t>
      </w:r>
    </w:p>
    <w:p w:rsidR="00B8087E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  <w:r w:rsidRPr="00973005">
        <w:rPr>
          <w:rFonts w:asciiTheme="minorHAnsi" w:hAnsiTheme="minorHAnsi" w:cstheme="minorHAnsi"/>
          <w:b/>
        </w:rPr>
        <w:t>18707  00015  30421891364  45</w:t>
      </w:r>
    </w:p>
    <w:p w:rsidR="00A92942" w:rsidRDefault="00A92942" w:rsidP="00973005">
      <w:pPr>
        <w:ind w:right="4675"/>
        <w:jc w:val="both"/>
        <w:rPr>
          <w:rFonts w:asciiTheme="minorHAnsi" w:hAnsiTheme="minorHAnsi" w:cstheme="minorHAnsi"/>
          <w:b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521" w:rsidRDefault="00B30521" w:rsidP="00C97B7E">
      <w:r>
        <w:separator/>
      </w:r>
    </w:p>
  </w:endnote>
  <w:endnote w:type="continuationSeparator" w:id="0">
    <w:p w:rsidR="00B30521" w:rsidRDefault="00B30521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521" w:rsidRDefault="00B30521" w:rsidP="00C97B7E">
      <w:r>
        <w:separator/>
      </w:r>
    </w:p>
  </w:footnote>
  <w:footnote w:type="continuationSeparator" w:id="0">
    <w:p w:rsidR="00B30521" w:rsidRDefault="00B30521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226A4D"/>
    <w:rsid w:val="002D3DFC"/>
    <w:rsid w:val="003049DD"/>
    <w:rsid w:val="003A2DBA"/>
    <w:rsid w:val="00444A07"/>
    <w:rsid w:val="004713B9"/>
    <w:rsid w:val="00494C9B"/>
    <w:rsid w:val="004E4F64"/>
    <w:rsid w:val="0066690D"/>
    <w:rsid w:val="006779E0"/>
    <w:rsid w:val="006B3023"/>
    <w:rsid w:val="00737E08"/>
    <w:rsid w:val="0079139D"/>
    <w:rsid w:val="008127B4"/>
    <w:rsid w:val="008B026E"/>
    <w:rsid w:val="009449A7"/>
    <w:rsid w:val="00950EC4"/>
    <w:rsid w:val="009614BB"/>
    <w:rsid w:val="00973005"/>
    <w:rsid w:val="00A366B1"/>
    <w:rsid w:val="00A92942"/>
    <w:rsid w:val="00AD7D33"/>
    <w:rsid w:val="00B23CC9"/>
    <w:rsid w:val="00B30521"/>
    <w:rsid w:val="00B8087E"/>
    <w:rsid w:val="00BC0BE4"/>
    <w:rsid w:val="00BF5CB7"/>
    <w:rsid w:val="00C234B2"/>
    <w:rsid w:val="00C51264"/>
    <w:rsid w:val="00C97B7E"/>
    <w:rsid w:val="00CC0A16"/>
    <w:rsid w:val="00D062C3"/>
    <w:rsid w:val="00D6325E"/>
    <w:rsid w:val="00DF712E"/>
    <w:rsid w:val="00F6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A2043-AD3F-418E-B136-38710988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9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dcterms:created xsi:type="dcterms:W3CDTF">2011-05-29T16:04:00Z</dcterms:created>
  <dcterms:modified xsi:type="dcterms:W3CDTF">2011-05-29T16:17:00Z</dcterms:modified>
</cp:coreProperties>
</file>