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70" w:rsidRDefault="00544570" w:rsidP="00544570">
      <w:pPr>
        <w:jc w:val="right"/>
      </w:pPr>
      <w:r>
        <w:t>Montesson, le 30 mai 2011</w:t>
      </w:r>
    </w:p>
    <w:p w:rsidR="00544570" w:rsidRDefault="00544570"/>
    <w:p w:rsidR="00544570" w:rsidRDefault="00544570" w:rsidP="00544570">
      <w:pPr>
        <w:spacing w:after="120" w:line="240" w:lineRule="auto"/>
        <w:jc w:val="right"/>
      </w:pPr>
      <w:r>
        <w:t>Renaud de DROUAS</w:t>
      </w:r>
    </w:p>
    <w:p w:rsidR="00544570" w:rsidRDefault="00544570" w:rsidP="00544570">
      <w:pPr>
        <w:spacing w:after="120" w:line="240" w:lineRule="auto"/>
        <w:jc w:val="right"/>
      </w:pPr>
      <w:r>
        <w:t>Agent General  Exclusif MMA</w:t>
      </w:r>
    </w:p>
    <w:p w:rsidR="00544570" w:rsidRDefault="00544570" w:rsidP="00544570">
      <w:pPr>
        <w:spacing w:after="120" w:line="240" w:lineRule="auto"/>
        <w:jc w:val="right"/>
      </w:pPr>
      <w:r>
        <w:t xml:space="preserve">6 Rue de la Paroisse </w:t>
      </w:r>
    </w:p>
    <w:p w:rsidR="00544570" w:rsidRDefault="00544570" w:rsidP="00544570">
      <w:pPr>
        <w:spacing w:after="120" w:line="240" w:lineRule="auto"/>
        <w:jc w:val="right"/>
      </w:pPr>
      <w:r>
        <w:t>78400 Chatou</w:t>
      </w:r>
    </w:p>
    <w:p w:rsidR="00544570" w:rsidRDefault="00544570" w:rsidP="00544570">
      <w:pPr>
        <w:spacing w:after="120" w:line="240" w:lineRule="auto"/>
        <w:rPr>
          <w:lang w:val="es-ES"/>
        </w:rPr>
      </w:pPr>
    </w:p>
    <w:p w:rsidR="00544570" w:rsidRPr="00544570" w:rsidRDefault="00544570" w:rsidP="00544570">
      <w:pPr>
        <w:spacing w:after="120" w:line="240" w:lineRule="auto"/>
        <w:rPr>
          <w:lang w:val="fr-WINDIES"/>
        </w:rPr>
      </w:pPr>
      <w:r w:rsidRPr="00544570">
        <w:rPr>
          <w:lang w:val="es-ES"/>
        </w:rPr>
        <w:t>Antonio H</w:t>
      </w:r>
      <w:r>
        <w:rPr>
          <w:lang w:val="es-ES"/>
        </w:rPr>
        <w:t>AYA</w:t>
      </w:r>
      <w:r w:rsidRPr="00544570">
        <w:rPr>
          <w:lang w:val="es-ES"/>
        </w:rPr>
        <w:t xml:space="preserve"> S</w:t>
      </w:r>
      <w:r>
        <w:rPr>
          <w:lang w:val="es-ES"/>
        </w:rPr>
        <w:t>EGOVIA</w:t>
      </w:r>
    </w:p>
    <w:p w:rsidR="00544570" w:rsidRPr="00544570" w:rsidRDefault="00544570" w:rsidP="00544570">
      <w:pPr>
        <w:spacing w:after="120" w:line="240" w:lineRule="auto"/>
        <w:rPr>
          <w:lang w:val="es-ES"/>
        </w:rPr>
      </w:pPr>
      <w:r w:rsidRPr="00544570">
        <w:rPr>
          <w:lang w:val="fr-WINDIES"/>
        </w:rPr>
        <w:t>Président</w:t>
      </w:r>
      <w:r w:rsidRPr="00544570">
        <w:rPr>
          <w:lang w:val="es-ES"/>
        </w:rPr>
        <w:t xml:space="preserve"> de HAYA ENERGY SOLUTIONS SAS</w:t>
      </w:r>
    </w:p>
    <w:p w:rsidR="00544570" w:rsidRDefault="00544570" w:rsidP="00544570">
      <w:pPr>
        <w:spacing w:after="120" w:line="240" w:lineRule="auto"/>
        <w:rPr>
          <w:lang w:val="es-ES"/>
        </w:rPr>
      </w:pPr>
      <w:r>
        <w:rPr>
          <w:lang w:val="es-ES"/>
        </w:rPr>
        <w:t>37</w:t>
      </w:r>
      <w:r w:rsidRPr="00544570">
        <w:rPr>
          <w:lang w:val="fr-WINDIES"/>
        </w:rPr>
        <w:t xml:space="preserve"> Rue</w:t>
      </w:r>
      <w:r>
        <w:rPr>
          <w:lang w:val="es-ES"/>
        </w:rPr>
        <w:t xml:space="preserve"> des</w:t>
      </w:r>
      <w:r w:rsidRPr="00544570">
        <w:rPr>
          <w:lang w:val="fr-WINDIES"/>
        </w:rPr>
        <w:t xml:space="preserve"> Merlettes</w:t>
      </w:r>
    </w:p>
    <w:p w:rsidR="00544570" w:rsidRDefault="00544570" w:rsidP="00544570">
      <w:pPr>
        <w:spacing w:after="120" w:line="240" w:lineRule="auto"/>
        <w:rPr>
          <w:lang w:val="es-ES"/>
        </w:rPr>
      </w:pPr>
      <w:r>
        <w:rPr>
          <w:lang w:val="es-ES"/>
        </w:rPr>
        <w:t>78360 Montesson</w:t>
      </w:r>
    </w:p>
    <w:p w:rsidR="00544570" w:rsidRDefault="00544570">
      <w:pPr>
        <w:rPr>
          <w:lang w:val="es-ES"/>
        </w:rPr>
      </w:pPr>
    </w:p>
    <w:p w:rsidR="00544570" w:rsidRDefault="00544570">
      <w:pPr>
        <w:rPr>
          <w:lang w:val="es-ES"/>
        </w:rPr>
      </w:pPr>
    </w:p>
    <w:p w:rsidR="00544570" w:rsidRDefault="00544570">
      <w:pPr>
        <w:rPr>
          <w:lang w:val="es-ES"/>
        </w:rPr>
      </w:pPr>
      <w:r>
        <w:rPr>
          <w:lang w:val="es-ES"/>
        </w:rPr>
        <w:t>Cher Monsieur</w:t>
      </w:r>
    </w:p>
    <w:p w:rsidR="00544570" w:rsidRDefault="00544570">
      <w:pPr>
        <w:rPr>
          <w:lang w:val="es-ES"/>
        </w:rPr>
      </w:pPr>
    </w:p>
    <w:p w:rsidR="00544570" w:rsidRPr="00544570" w:rsidRDefault="00544570">
      <w:r w:rsidRPr="00544570">
        <w:t xml:space="preserve">Veuillez trouver ci joints les pièces que vous m’avez fait parvenir avec la signature du </w:t>
      </w:r>
      <w:r w:rsidR="00872401">
        <w:t xml:space="preserve">représentant de </w:t>
      </w:r>
      <w:r w:rsidRPr="00544570">
        <w:t>la société et le RCS.</w:t>
      </w:r>
    </w:p>
    <w:p w:rsidR="00544570" w:rsidRDefault="00544570"/>
    <w:p w:rsidR="00544570" w:rsidRDefault="00544570">
      <w:r>
        <w:t>Je vous pris d’agréer, monsieur, l’expression de mes sentiments</w:t>
      </w:r>
    </w:p>
    <w:p w:rsidR="00544570" w:rsidRDefault="00544570"/>
    <w:p w:rsidR="00544570" w:rsidRDefault="00544570"/>
    <w:p w:rsidR="00544570" w:rsidRDefault="00544570"/>
    <w:p w:rsidR="00544570" w:rsidRPr="00544570" w:rsidRDefault="00544570"/>
    <w:p w:rsidR="00544570" w:rsidRPr="00544570" w:rsidRDefault="00544570"/>
    <w:p w:rsidR="00544570" w:rsidRPr="00544570" w:rsidRDefault="00544570"/>
    <w:sectPr w:rsidR="00544570" w:rsidRPr="00544570" w:rsidSect="00014B8F">
      <w:headerReference w:type="default" r:id="rId6"/>
      <w:footerReference w:type="default" r:id="rId7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788" w:rsidRDefault="00251788" w:rsidP="00C97B7E">
      <w:pPr>
        <w:spacing w:after="0" w:line="240" w:lineRule="auto"/>
      </w:pPr>
      <w:r>
        <w:separator/>
      </w:r>
    </w:p>
  </w:endnote>
  <w:endnote w:type="continuationSeparator" w:id="0">
    <w:p w:rsidR="00251788" w:rsidRDefault="00251788" w:rsidP="00C9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>Haya Energy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788" w:rsidRDefault="00251788" w:rsidP="00C97B7E">
      <w:pPr>
        <w:spacing w:after="0" w:line="240" w:lineRule="auto"/>
      </w:pPr>
      <w:r>
        <w:separator/>
      </w:r>
    </w:p>
  </w:footnote>
  <w:footnote w:type="continuationSeparator" w:id="0">
    <w:p w:rsidR="00251788" w:rsidRDefault="00251788" w:rsidP="00C97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r w:rsidRPr="0015738A">
      <w:rPr>
        <w:color w:val="17365D"/>
        <w:sz w:val="36"/>
        <w:lang w:val="en-US"/>
      </w:rPr>
      <w:t xml:space="preserve">Haya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2401"/>
    <w:rsid w:val="00014B8F"/>
    <w:rsid w:val="001771EB"/>
    <w:rsid w:val="00251788"/>
    <w:rsid w:val="002D3DFC"/>
    <w:rsid w:val="00444A07"/>
    <w:rsid w:val="00544570"/>
    <w:rsid w:val="00872401"/>
    <w:rsid w:val="00C234B2"/>
    <w:rsid w:val="00C9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A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11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2011-05-30T13:05:00Z</dcterms:created>
  <dcterms:modified xsi:type="dcterms:W3CDTF">2011-05-30T13:16:00Z</dcterms:modified>
</cp:coreProperties>
</file>