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9A7" w:rsidRDefault="00E339A7" w:rsidP="00E339A7">
      <w:pPr>
        <w:rPr>
          <w:rFonts w:ascii="Polo" w:hAnsi="Polo"/>
          <w:sz w:val="22"/>
        </w:rPr>
      </w:pPr>
    </w:p>
    <w:p w:rsidR="00E339A7" w:rsidRDefault="00E339A7" w:rsidP="00E339A7">
      <w:pPr>
        <w:rPr>
          <w:rFonts w:ascii="Polo" w:hAnsi="Polo"/>
          <w:sz w:val="22"/>
        </w:rPr>
      </w:pPr>
    </w:p>
    <w:p w:rsidR="00E339A7" w:rsidRDefault="00E339A7" w:rsidP="00E339A7">
      <w:pPr>
        <w:rPr>
          <w:rFonts w:ascii="Polo" w:hAnsi="Polo"/>
          <w:sz w:val="22"/>
        </w:rPr>
      </w:pPr>
    </w:p>
    <w:p w:rsidR="00E339A7" w:rsidRDefault="00E339A7" w:rsidP="00E339A7">
      <w:pPr>
        <w:rPr>
          <w:rFonts w:ascii="Polo" w:hAnsi="Polo"/>
          <w:sz w:val="22"/>
        </w:rPr>
      </w:pPr>
    </w:p>
    <w:p w:rsidR="00E339A7" w:rsidRDefault="00E339A7" w:rsidP="00E339A7">
      <w:pPr>
        <w:rPr>
          <w:rFonts w:ascii="Polo" w:hAnsi="Polo"/>
          <w:sz w:val="22"/>
        </w:rPr>
      </w:pPr>
    </w:p>
    <w:p w:rsidR="00E339A7" w:rsidRDefault="00E339A7" w:rsidP="00FA0D55">
      <w:pPr>
        <w:rPr>
          <w:rFonts w:ascii="Polo" w:hAnsi="Polo"/>
          <w:sz w:val="22"/>
        </w:rPr>
      </w:pPr>
    </w:p>
    <w:p w:rsidR="00E339A7" w:rsidRDefault="00E339A7" w:rsidP="00FA0D55">
      <w:pPr>
        <w:rPr>
          <w:rFonts w:ascii="Polo" w:hAnsi="Polo"/>
          <w:sz w:val="22"/>
        </w:rPr>
      </w:pPr>
    </w:p>
    <w:p w:rsidR="00E6323D" w:rsidRDefault="00E6323D" w:rsidP="00FA0D55">
      <w:pPr>
        <w:jc w:val="center"/>
        <w:rPr>
          <w:rFonts w:ascii="Polo" w:hAnsi="Polo"/>
          <w:b/>
          <w:color w:val="FF0000"/>
          <w:sz w:val="72"/>
        </w:rPr>
      </w:pPr>
      <w:r>
        <w:rPr>
          <w:rFonts w:ascii="Polo" w:hAnsi="Polo"/>
          <w:b/>
          <w:color w:val="FF0000"/>
          <w:sz w:val="72"/>
        </w:rPr>
        <w:t xml:space="preserve">Projet </w:t>
      </w:r>
      <w:r w:rsidR="004207D9">
        <w:rPr>
          <w:rFonts w:ascii="Polo" w:hAnsi="Polo"/>
          <w:b/>
          <w:color w:val="FF0000"/>
          <w:sz w:val="72"/>
        </w:rPr>
        <w:t xml:space="preserve">Biomasse </w:t>
      </w:r>
      <w:r>
        <w:rPr>
          <w:rFonts w:ascii="Polo" w:hAnsi="Polo"/>
          <w:b/>
          <w:color w:val="FF0000"/>
          <w:sz w:val="72"/>
        </w:rPr>
        <w:t>CRE3</w:t>
      </w:r>
    </w:p>
    <w:p w:rsidR="00E339A7" w:rsidRPr="00F971E8" w:rsidRDefault="004207D9" w:rsidP="00FA0D55">
      <w:pPr>
        <w:jc w:val="center"/>
        <w:rPr>
          <w:rFonts w:ascii="Polo" w:hAnsi="Polo"/>
          <w:b/>
          <w:color w:val="FF0000"/>
          <w:sz w:val="72"/>
        </w:rPr>
      </w:pPr>
      <w:r>
        <w:rPr>
          <w:rFonts w:ascii="Polo" w:hAnsi="Polo"/>
          <w:b/>
          <w:color w:val="FF0000"/>
          <w:sz w:val="72"/>
        </w:rPr>
        <w:t>Lucy</w:t>
      </w:r>
    </w:p>
    <w:p w:rsidR="00E339A7" w:rsidRDefault="00E339A7" w:rsidP="00FA0D55">
      <w:pPr>
        <w:rPr>
          <w:rFonts w:ascii="Polo" w:hAnsi="Polo"/>
          <w:sz w:val="22"/>
        </w:rPr>
      </w:pPr>
    </w:p>
    <w:p w:rsidR="00E339A7" w:rsidRDefault="00E339A7" w:rsidP="00FA0D55">
      <w:pPr>
        <w:rPr>
          <w:rFonts w:ascii="Polo" w:hAnsi="Polo"/>
          <w:sz w:val="22"/>
        </w:rPr>
      </w:pPr>
    </w:p>
    <w:p w:rsidR="00E339A7" w:rsidRDefault="00E339A7" w:rsidP="00E339A7">
      <w:pPr>
        <w:rPr>
          <w:rFonts w:ascii="Polo" w:hAnsi="Polo"/>
          <w:sz w:val="22"/>
        </w:rPr>
      </w:pPr>
    </w:p>
    <w:p w:rsidR="00E339A7" w:rsidRDefault="00E339A7" w:rsidP="00E339A7">
      <w:pPr>
        <w:rPr>
          <w:rFonts w:ascii="Polo" w:hAnsi="Polo"/>
          <w:sz w:val="22"/>
        </w:rPr>
      </w:pPr>
    </w:p>
    <w:p w:rsidR="00E339A7" w:rsidRDefault="00E339A7" w:rsidP="00E339A7">
      <w:pPr>
        <w:rPr>
          <w:rFonts w:ascii="Polo" w:hAnsi="Polo"/>
          <w:sz w:val="22"/>
        </w:rPr>
      </w:pPr>
    </w:p>
    <w:p w:rsidR="00E339A7" w:rsidRDefault="00E339A7" w:rsidP="00E339A7">
      <w:pPr>
        <w:rPr>
          <w:rFonts w:ascii="Polo" w:hAnsi="Polo"/>
          <w:sz w:val="22"/>
        </w:rPr>
      </w:pPr>
    </w:p>
    <w:p w:rsidR="00E339A7" w:rsidRDefault="00E339A7" w:rsidP="00E339A7">
      <w:pPr>
        <w:rPr>
          <w:rFonts w:ascii="Polo" w:hAnsi="Polo"/>
          <w:sz w:val="22"/>
        </w:rPr>
      </w:pPr>
    </w:p>
    <w:p w:rsidR="00E339A7" w:rsidRDefault="00E339A7" w:rsidP="00E339A7">
      <w:pPr>
        <w:rPr>
          <w:rFonts w:ascii="Polo" w:hAnsi="Polo"/>
          <w:sz w:val="22"/>
        </w:rPr>
      </w:pPr>
    </w:p>
    <w:p w:rsidR="00F971E8" w:rsidRDefault="00F971E8" w:rsidP="00E339A7">
      <w:pPr>
        <w:rPr>
          <w:rFonts w:ascii="Polo" w:hAnsi="Polo"/>
          <w:sz w:val="22"/>
        </w:rPr>
      </w:pPr>
    </w:p>
    <w:p w:rsidR="00F971E8" w:rsidRDefault="00F971E8" w:rsidP="00F971E8">
      <w:pPr>
        <w:rPr>
          <w:rFonts w:ascii="Polo" w:hAnsi="Polo"/>
          <w:sz w:val="22"/>
        </w:rPr>
      </w:pPr>
    </w:p>
    <w:p w:rsidR="00F971E8" w:rsidRDefault="00F971E8" w:rsidP="00F971E8">
      <w:pPr>
        <w:rPr>
          <w:rFonts w:ascii="Polo" w:hAnsi="Polo"/>
          <w:sz w:val="22"/>
        </w:rPr>
      </w:pPr>
    </w:p>
    <w:p w:rsidR="00F971E8" w:rsidRDefault="00F971E8" w:rsidP="00F971E8">
      <w:pPr>
        <w:rPr>
          <w:rFonts w:ascii="Polo" w:hAnsi="Polo"/>
          <w:sz w:val="22"/>
        </w:rPr>
      </w:pPr>
    </w:p>
    <w:p w:rsidR="00F971E8" w:rsidRDefault="00F971E8" w:rsidP="00F971E8">
      <w:pPr>
        <w:rPr>
          <w:rFonts w:ascii="Polo" w:hAnsi="Polo"/>
          <w:sz w:val="22"/>
        </w:rPr>
      </w:pPr>
    </w:p>
    <w:tbl>
      <w:tblPr>
        <w:tblW w:w="0" w:type="auto"/>
        <w:tblLook w:val="04A0"/>
      </w:tblPr>
      <w:tblGrid>
        <w:gridCol w:w="4606"/>
        <w:gridCol w:w="4606"/>
      </w:tblGrid>
      <w:tr w:rsidR="00F971E8" w:rsidRPr="00F971E8" w:rsidTr="00F971E8">
        <w:tc>
          <w:tcPr>
            <w:tcW w:w="4606" w:type="dxa"/>
          </w:tcPr>
          <w:p w:rsidR="00F971E8" w:rsidRPr="00F971E8" w:rsidRDefault="00F971E8" w:rsidP="00F971E8">
            <w:pPr>
              <w:rPr>
                <w:rFonts w:ascii="Polo" w:hAnsi="Polo"/>
                <w:sz w:val="22"/>
              </w:rPr>
            </w:pPr>
            <w:r w:rsidRPr="00F971E8">
              <w:rPr>
                <w:rFonts w:ascii="Polo" w:hAnsi="Polo"/>
                <w:sz w:val="22"/>
              </w:rPr>
              <w:t>Date :</w:t>
            </w:r>
            <w:r w:rsidR="004207D9">
              <w:rPr>
                <w:rFonts w:ascii="Polo" w:hAnsi="Polo"/>
                <w:sz w:val="22"/>
              </w:rPr>
              <w:t xml:space="preserve"> 09 avril 2009</w:t>
            </w:r>
          </w:p>
          <w:p w:rsidR="00F971E8" w:rsidRPr="00F971E8" w:rsidRDefault="00F971E8" w:rsidP="00E339A7">
            <w:pPr>
              <w:rPr>
                <w:rFonts w:ascii="Polo" w:hAnsi="Polo"/>
                <w:sz w:val="22"/>
              </w:rPr>
            </w:pPr>
          </w:p>
        </w:tc>
        <w:tc>
          <w:tcPr>
            <w:tcW w:w="4606" w:type="dxa"/>
          </w:tcPr>
          <w:p w:rsidR="00F971E8" w:rsidRPr="00F971E8" w:rsidRDefault="00F971E8" w:rsidP="00E339A7">
            <w:pPr>
              <w:rPr>
                <w:rFonts w:ascii="Polo" w:hAnsi="Polo"/>
                <w:sz w:val="22"/>
              </w:rPr>
            </w:pPr>
          </w:p>
        </w:tc>
      </w:tr>
      <w:tr w:rsidR="00F971E8" w:rsidRPr="00F971E8" w:rsidTr="00F971E8">
        <w:tc>
          <w:tcPr>
            <w:tcW w:w="4606" w:type="dxa"/>
          </w:tcPr>
          <w:p w:rsidR="00F971E8" w:rsidRPr="00F971E8" w:rsidRDefault="00F971E8" w:rsidP="00F971E8">
            <w:pPr>
              <w:rPr>
                <w:rFonts w:ascii="Polo" w:hAnsi="Polo"/>
                <w:sz w:val="22"/>
              </w:rPr>
            </w:pPr>
            <w:r w:rsidRPr="00F971E8">
              <w:rPr>
                <w:rFonts w:ascii="Polo" w:hAnsi="Polo"/>
                <w:sz w:val="22"/>
              </w:rPr>
              <w:t>Auteur :</w:t>
            </w:r>
            <w:r w:rsidR="004207D9">
              <w:rPr>
                <w:rFonts w:ascii="Polo" w:hAnsi="Polo"/>
                <w:sz w:val="22"/>
              </w:rPr>
              <w:t xml:space="preserve"> J-F Perret</w:t>
            </w:r>
          </w:p>
          <w:p w:rsidR="00F971E8" w:rsidRPr="00F971E8" w:rsidRDefault="00F971E8" w:rsidP="00E339A7">
            <w:pPr>
              <w:rPr>
                <w:rFonts w:ascii="Polo" w:hAnsi="Polo"/>
                <w:sz w:val="22"/>
              </w:rPr>
            </w:pPr>
          </w:p>
        </w:tc>
        <w:tc>
          <w:tcPr>
            <w:tcW w:w="4606" w:type="dxa"/>
          </w:tcPr>
          <w:p w:rsidR="00F971E8" w:rsidRPr="00F971E8" w:rsidRDefault="00F971E8" w:rsidP="00E339A7">
            <w:pPr>
              <w:rPr>
                <w:rFonts w:ascii="Polo" w:hAnsi="Polo"/>
                <w:sz w:val="22"/>
              </w:rPr>
            </w:pPr>
          </w:p>
        </w:tc>
      </w:tr>
      <w:tr w:rsidR="00F971E8" w:rsidRPr="00F971E8" w:rsidTr="00F971E8">
        <w:tc>
          <w:tcPr>
            <w:tcW w:w="4606" w:type="dxa"/>
          </w:tcPr>
          <w:p w:rsidR="00F971E8" w:rsidRPr="00F971E8" w:rsidRDefault="00F971E8" w:rsidP="00F971E8">
            <w:pPr>
              <w:rPr>
                <w:rFonts w:ascii="Polo" w:hAnsi="Polo"/>
                <w:sz w:val="22"/>
              </w:rPr>
            </w:pPr>
            <w:r w:rsidRPr="00F971E8">
              <w:rPr>
                <w:rFonts w:ascii="Polo" w:hAnsi="Polo"/>
                <w:sz w:val="22"/>
              </w:rPr>
              <w:t>Destinataires :</w:t>
            </w:r>
            <w:r w:rsidR="004207D9">
              <w:rPr>
                <w:rFonts w:ascii="Polo" w:hAnsi="Polo"/>
                <w:sz w:val="22"/>
              </w:rPr>
              <w:t xml:space="preserve"> A Haya</w:t>
            </w:r>
          </w:p>
          <w:p w:rsidR="00F971E8" w:rsidRPr="00F971E8" w:rsidRDefault="00F971E8" w:rsidP="00E339A7">
            <w:pPr>
              <w:rPr>
                <w:rFonts w:ascii="Polo" w:hAnsi="Polo"/>
                <w:sz w:val="22"/>
              </w:rPr>
            </w:pPr>
          </w:p>
        </w:tc>
        <w:tc>
          <w:tcPr>
            <w:tcW w:w="4606" w:type="dxa"/>
          </w:tcPr>
          <w:p w:rsidR="00F971E8" w:rsidRPr="00F971E8" w:rsidRDefault="00F971E8" w:rsidP="00E339A7">
            <w:pPr>
              <w:rPr>
                <w:rFonts w:ascii="Polo" w:hAnsi="Polo"/>
                <w:sz w:val="22"/>
              </w:rPr>
            </w:pPr>
          </w:p>
        </w:tc>
      </w:tr>
    </w:tbl>
    <w:p w:rsidR="004207D9" w:rsidRPr="00462098" w:rsidRDefault="00F971E8" w:rsidP="004207D9">
      <w:pPr>
        <w:rPr>
          <w:rFonts w:ascii="Polo" w:hAnsi="Polo"/>
          <w:b/>
          <w:sz w:val="22"/>
        </w:rPr>
      </w:pPr>
      <w:r>
        <w:rPr>
          <w:rFonts w:ascii="Polo" w:hAnsi="Polo"/>
          <w:sz w:val="22"/>
        </w:rPr>
        <w:br w:type="page"/>
      </w:r>
    </w:p>
    <w:p w:rsidR="004207D9" w:rsidRPr="00E6323D" w:rsidRDefault="004207D9" w:rsidP="00E6323D">
      <w:pPr>
        <w:numPr>
          <w:ilvl w:val="0"/>
          <w:numId w:val="7"/>
        </w:numPr>
        <w:rPr>
          <w:rFonts w:ascii="Polo" w:eastAsiaTheme="minorHAnsi" w:hAnsi="Polo" w:cstheme="minorBidi"/>
          <w:b/>
          <w:color w:val="000000" w:themeColor="text1"/>
          <w:sz w:val="22"/>
          <w:szCs w:val="22"/>
        </w:rPr>
      </w:pPr>
      <w:r w:rsidRPr="00E6323D">
        <w:rPr>
          <w:rFonts w:ascii="Polo" w:eastAsiaTheme="minorHAnsi" w:hAnsi="Polo" w:cstheme="minorBidi"/>
          <w:b/>
          <w:color w:val="000000" w:themeColor="text1"/>
          <w:sz w:val="22"/>
          <w:szCs w:val="22"/>
        </w:rPr>
        <w:lastRenderedPageBreak/>
        <w:t>Rappels :</w:t>
      </w:r>
    </w:p>
    <w:p w:rsidR="004207D9" w:rsidRPr="004207D9" w:rsidRDefault="004207D9" w:rsidP="004207D9">
      <w:pPr>
        <w:rPr>
          <w:rFonts w:ascii="Polo" w:eastAsiaTheme="minorHAnsi" w:hAnsi="Polo" w:cstheme="minorBidi"/>
          <w:color w:val="000000" w:themeColor="text1"/>
          <w:sz w:val="22"/>
          <w:szCs w:val="22"/>
        </w:rPr>
      </w:pPr>
    </w:p>
    <w:p w:rsidR="004207D9" w:rsidRDefault="004207D9" w:rsidP="004207D9">
      <w:pPr>
        <w:autoSpaceDE w:val="0"/>
        <w:autoSpaceDN w:val="0"/>
        <w:adjustRightInd w:val="0"/>
        <w:rPr>
          <w:rFonts w:ascii="Polo" w:hAnsi="Polo" w:cs="Arial"/>
          <w:color w:val="000000" w:themeColor="text1"/>
          <w:sz w:val="22"/>
          <w:szCs w:val="22"/>
        </w:rPr>
      </w:pPr>
      <w:r>
        <w:rPr>
          <w:rFonts w:ascii="Polo" w:hAnsi="Polo" w:cs="Arial"/>
          <w:color w:val="000000" w:themeColor="text1"/>
          <w:sz w:val="22"/>
          <w:szCs w:val="22"/>
        </w:rPr>
        <w:t>Etude pré faisabilité :</w:t>
      </w:r>
    </w:p>
    <w:p w:rsidR="004207D9" w:rsidRDefault="004207D9" w:rsidP="004207D9">
      <w:pPr>
        <w:autoSpaceDE w:val="0"/>
        <w:autoSpaceDN w:val="0"/>
        <w:adjustRightInd w:val="0"/>
        <w:rPr>
          <w:rFonts w:ascii="Polo" w:hAnsi="Polo" w:cs="Arial"/>
          <w:color w:val="000000" w:themeColor="text1"/>
          <w:sz w:val="22"/>
          <w:szCs w:val="22"/>
        </w:rPr>
      </w:pPr>
      <w:r w:rsidRPr="004207D9">
        <w:rPr>
          <w:rFonts w:ascii="Polo" w:hAnsi="Polo" w:cs="Arial"/>
          <w:color w:val="000000" w:themeColor="text1"/>
          <w:sz w:val="22"/>
          <w:szCs w:val="22"/>
        </w:rPr>
        <w:t xml:space="preserve">Puissance utile de la chaudière : 25 MW, </w:t>
      </w:r>
    </w:p>
    <w:p w:rsidR="004207D9" w:rsidRPr="004207D9" w:rsidRDefault="004207D9" w:rsidP="004207D9">
      <w:pPr>
        <w:autoSpaceDE w:val="0"/>
        <w:autoSpaceDN w:val="0"/>
        <w:adjustRightInd w:val="0"/>
        <w:rPr>
          <w:rFonts w:ascii="Polo" w:hAnsi="Polo" w:cs="Arial"/>
          <w:color w:val="000000" w:themeColor="text1"/>
          <w:sz w:val="22"/>
          <w:szCs w:val="22"/>
        </w:rPr>
      </w:pPr>
      <w:r w:rsidRPr="004207D9">
        <w:rPr>
          <w:rFonts w:ascii="Polo" w:hAnsi="Polo" w:cs="Arial"/>
          <w:color w:val="000000" w:themeColor="text1"/>
          <w:sz w:val="22"/>
          <w:szCs w:val="22"/>
        </w:rPr>
        <w:t xml:space="preserve">Alternateur : 4,5 </w:t>
      </w:r>
      <w:proofErr w:type="spellStart"/>
      <w:r w:rsidRPr="004207D9">
        <w:rPr>
          <w:rFonts w:ascii="Polo" w:hAnsi="Polo" w:cs="Arial"/>
          <w:color w:val="000000" w:themeColor="text1"/>
          <w:sz w:val="22"/>
          <w:szCs w:val="22"/>
        </w:rPr>
        <w:t>MWe</w:t>
      </w:r>
      <w:proofErr w:type="spellEnd"/>
    </w:p>
    <w:p w:rsidR="004207D9" w:rsidRPr="004207D9" w:rsidRDefault="004207D9" w:rsidP="004207D9">
      <w:pPr>
        <w:autoSpaceDE w:val="0"/>
        <w:autoSpaceDN w:val="0"/>
        <w:adjustRightInd w:val="0"/>
        <w:rPr>
          <w:rFonts w:ascii="Polo" w:hAnsi="Polo" w:cs="Arial"/>
          <w:color w:val="000000" w:themeColor="text1"/>
          <w:sz w:val="22"/>
          <w:szCs w:val="22"/>
        </w:rPr>
      </w:pPr>
      <w:r>
        <w:rPr>
          <w:rFonts w:ascii="Polo" w:hAnsi="Polo" w:cs="Arial"/>
          <w:color w:val="000000" w:themeColor="text1"/>
          <w:sz w:val="22"/>
          <w:szCs w:val="22"/>
        </w:rPr>
        <w:t xml:space="preserve">Electricité : 45 000 </w:t>
      </w:r>
      <w:proofErr w:type="spellStart"/>
      <w:r>
        <w:rPr>
          <w:rFonts w:ascii="Polo" w:hAnsi="Polo" w:cs="Arial"/>
          <w:color w:val="000000" w:themeColor="text1"/>
          <w:sz w:val="22"/>
          <w:szCs w:val="22"/>
        </w:rPr>
        <w:t>MWhe</w:t>
      </w:r>
      <w:proofErr w:type="spellEnd"/>
      <w:r>
        <w:rPr>
          <w:rFonts w:ascii="Polo" w:hAnsi="Polo" w:cs="Arial"/>
          <w:color w:val="000000" w:themeColor="text1"/>
          <w:sz w:val="22"/>
          <w:szCs w:val="22"/>
        </w:rPr>
        <w:t>/an</w:t>
      </w:r>
    </w:p>
    <w:p w:rsidR="004207D9" w:rsidRPr="004207D9" w:rsidRDefault="004207D9" w:rsidP="004207D9">
      <w:pPr>
        <w:autoSpaceDE w:val="0"/>
        <w:autoSpaceDN w:val="0"/>
        <w:adjustRightInd w:val="0"/>
        <w:rPr>
          <w:rFonts w:ascii="Polo" w:hAnsi="Polo" w:cs="Arial"/>
          <w:color w:val="000000" w:themeColor="text1"/>
          <w:sz w:val="22"/>
          <w:szCs w:val="22"/>
        </w:rPr>
      </w:pPr>
      <w:r>
        <w:rPr>
          <w:rFonts w:ascii="Polo" w:hAnsi="Polo" w:cs="Arial"/>
          <w:color w:val="000000" w:themeColor="text1"/>
          <w:sz w:val="22"/>
          <w:szCs w:val="22"/>
        </w:rPr>
        <w:t xml:space="preserve">Vapeur : 94 000 </w:t>
      </w:r>
      <w:proofErr w:type="spellStart"/>
      <w:r>
        <w:rPr>
          <w:rFonts w:ascii="Polo" w:hAnsi="Polo" w:cs="Arial"/>
          <w:color w:val="000000" w:themeColor="text1"/>
          <w:sz w:val="22"/>
          <w:szCs w:val="22"/>
        </w:rPr>
        <w:t>MWth</w:t>
      </w:r>
      <w:proofErr w:type="spellEnd"/>
      <w:r>
        <w:rPr>
          <w:rFonts w:ascii="Polo" w:hAnsi="Polo" w:cs="Arial"/>
          <w:color w:val="000000" w:themeColor="text1"/>
          <w:sz w:val="22"/>
          <w:szCs w:val="22"/>
        </w:rPr>
        <w:t>/an</w:t>
      </w:r>
    </w:p>
    <w:p w:rsidR="004207D9" w:rsidRPr="004207D9" w:rsidRDefault="004207D9" w:rsidP="004207D9">
      <w:pPr>
        <w:autoSpaceDE w:val="0"/>
        <w:autoSpaceDN w:val="0"/>
        <w:adjustRightInd w:val="0"/>
        <w:rPr>
          <w:rFonts w:ascii="Polo" w:hAnsi="Polo" w:cs="Arial"/>
          <w:color w:val="000000" w:themeColor="text1"/>
          <w:sz w:val="22"/>
          <w:szCs w:val="22"/>
        </w:rPr>
      </w:pPr>
      <w:r>
        <w:rPr>
          <w:rFonts w:ascii="Polo" w:hAnsi="Polo" w:cs="Arial"/>
          <w:color w:val="000000" w:themeColor="text1"/>
          <w:sz w:val="22"/>
          <w:szCs w:val="22"/>
        </w:rPr>
        <w:t xml:space="preserve">Biomasse : </w:t>
      </w:r>
      <w:r w:rsidRPr="004207D9">
        <w:rPr>
          <w:rFonts w:ascii="Polo" w:hAnsi="Polo" w:cs="Arial"/>
          <w:color w:val="000000" w:themeColor="text1"/>
          <w:sz w:val="22"/>
          <w:szCs w:val="22"/>
        </w:rPr>
        <w:t>100 000 t/an de bois</w:t>
      </w:r>
    </w:p>
    <w:p w:rsidR="004207D9" w:rsidRPr="004207D9" w:rsidRDefault="00E6323D" w:rsidP="004207D9">
      <w:pPr>
        <w:rPr>
          <w:rFonts w:ascii="Polo" w:eastAsiaTheme="minorHAnsi" w:hAnsi="Polo" w:cstheme="minorBidi"/>
          <w:color w:val="000000" w:themeColor="text1"/>
          <w:sz w:val="22"/>
          <w:szCs w:val="22"/>
        </w:rPr>
      </w:pPr>
      <w:r>
        <w:rPr>
          <w:rFonts w:ascii="Polo" w:eastAsiaTheme="minorHAnsi" w:hAnsi="Polo" w:cstheme="minorBidi"/>
          <w:color w:val="000000" w:themeColor="text1"/>
          <w:sz w:val="22"/>
          <w:szCs w:val="22"/>
        </w:rPr>
        <w:t>Estimation i</w:t>
      </w:r>
      <w:r w:rsidR="004207D9" w:rsidRPr="004207D9">
        <w:rPr>
          <w:rFonts w:ascii="Polo" w:eastAsiaTheme="minorHAnsi" w:hAnsi="Polo" w:cstheme="minorBidi"/>
          <w:color w:val="000000" w:themeColor="text1"/>
          <w:sz w:val="22"/>
          <w:szCs w:val="22"/>
        </w:rPr>
        <w:t>nvestissement : 25 M€</w:t>
      </w:r>
    </w:p>
    <w:p w:rsidR="00E6323D" w:rsidRDefault="00E6323D" w:rsidP="00E6323D">
      <w:pPr>
        <w:rPr>
          <w:rFonts w:ascii="Polo" w:eastAsiaTheme="minorHAnsi" w:hAnsi="Polo" w:cstheme="minorBidi"/>
          <w:color w:val="000000" w:themeColor="text1"/>
          <w:sz w:val="22"/>
          <w:szCs w:val="22"/>
        </w:rPr>
      </w:pPr>
    </w:p>
    <w:p w:rsidR="004207D9" w:rsidRPr="004207D9" w:rsidRDefault="00E6323D" w:rsidP="004207D9">
      <w:pPr>
        <w:rPr>
          <w:rFonts w:ascii="Polo" w:eastAsiaTheme="minorHAnsi" w:hAnsi="Polo" w:cstheme="minorBidi"/>
          <w:color w:val="000000" w:themeColor="text1"/>
          <w:sz w:val="22"/>
          <w:szCs w:val="22"/>
        </w:rPr>
      </w:pPr>
      <w:r w:rsidRPr="004207D9">
        <w:rPr>
          <w:rFonts w:ascii="Polo" w:eastAsiaTheme="minorHAnsi" w:hAnsi="Polo" w:cstheme="minorBidi"/>
          <w:color w:val="000000" w:themeColor="text1"/>
          <w:sz w:val="22"/>
          <w:szCs w:val="22"/>
        </w:rPr>
        <w:t xml:space="preserve">SOCCRAM souhaite conserver l’exploitation (leur </w:t>
      </w:r>
      <w:proofErr w:type="spellStart"/>
      <w:r w:rsidRPr="004207D9">
        <w:rPr>
          <w:rFonts w:ascii="Polo" w:eastAsiaTheme="minorHAnsi" w:hAnsi="Polo" w:cstheme="minorBidi"/>
          <w:color w:val="000000" w:themeColor="text1"/>
          <w:sz w:val="22"/>
          <w:szCs w:val="22"/>
        </w:rPr>
        <w:t>core</w:t>
      </w:r>
      <w:proofErr w:type="spellEnd"/>
      <w:r w:rsidRPr="004207D9">
        <w:rPr>
          <w:rFonts w:ascii="Polo" w:eastAsiaTheme="minorHAnsi" w:hAnsi="Polo" w:cstheme="minorBidi"/>
          <w:color w:val="000000" w:themeColor="text1"/>
          <w:sz w:val="22"/>
          <w:szCs w:val="22"/>
        </w:rPr>
        <w:t xml:space="preserve"> business): le personnel SOCCRAM de la </w:t>
      </w:r>
      <w:proofErr w:type="spellStart"/>
      <w:r w:rsidRPr="004207D9">
        <w:rPr>
          <w:rFonts w:ascii="Polo" w:eastAsiaTheme="minorHAnsi" w:hAnsi="Polo" w:cstheme="minorBidi"/>
          <w:color w:val="000000" w:themeColor="text1"/>
          <w:sz w:val="22"/>
          <w:szCs w:val="22"/>
        </w:rPr>
        <w:t>cogé</w:t>
      </w:r>
      <w:proofErr w:type="spellEnd"/>
      <w:r w:rsidRPr="004207D9">
        <w:rPr>
          <w:rFonts w:ascii="Polo" w:eastAsiaTheme="minorHAnsi" w:hAnsi="Polo" w:cstheme="minorBidi"/>
          <w:color w:val="000000" w:themeColor="text1"/>
          <w:sz w:val="22"/>
          <w:szCs w:val="22"/>
        </w:rPr>
        <w:t xml:space="preserve"> gaz serait réaffecté à l’unité biomasse ; possibilité d’ouvrir quelques postes (2 ou 3</w:t>
      </w:r>
      <w:r>
        <w:rPr>
          <w:rFonts w:ascii="Polo" w:eastAsiaTheme="minorHAnsi" w:hAnsi="Polo" w:cstheme="minorBidi"/>
          <w:color w:val="000000" w:themeColor="text1"/>
          <w:sz w:val="22"/>
          <w:szCs w:val="22"/>
        </w:rPr>
        <w:t>) au personnel</w:t>
      </w:r>
      <w:r w:rsidRPr="004207D9">
        <w:rPr>
          <w:rFonts w:ascii="Polo" w:eastAsiaTheme="minorHAnsi" w:hAnsi="Polo" w:cstheme="minorBidi"/>
          <w:color w:val="000000" w:themeColor="text1"/>
          <w:sz w:val="22"/>
          <w:szCs w:val="22"/>
        </w:rPr>
        <w:t xml:space="preserve"> </w:t>
      </w:r>
      <w:r>
        <w:rPr>
          <w:rFonts w:ascii="Polo" w:eastAsiaTheme="minorHAnsi" w:hAnsi="Polo" w:cstheme="minorBidi"/>
          <w:color w:val="000000" w:themeColor="text1"/>
          <w:sz w:val="22"/>
          <w:szCs w:val="22"/>
        </w:rPr>
        <w:t xml:space="preserve">de la </w:t>
      </w:r>
      <w:r w:rsidRPr="004207D9">
        <w:rPr>
          <w:rFonts w:ascii="Polo" w:eastAsiaTheme="minorHAnsi" w:hAnsi="Polo" w:cstheme="minorBidi"/>
          <w:color w:val="000000" w:themeColor="text1"/>
          <w:sz w:val="22"/>
          <w:szCs w:val="22"/>
        </w:rPr>
        <w:t>SNET.</w:t>
      </w:r>
    </w:p>
    <w:p w:rsidR="004207D9" w:rsidRPr="004207D9" w:rsidRDefault="004207D9" w:rsidP="004207D9">
      <w:pPr>
        <w:rPr>
          <w:rFonts w:ascii="Polo" w:eastAsiaTheme="minorHAnsi" w:hAnsi="Polo" w:cstheme="minorBidi"/>
          <w:color w:val="000000" w:themeColor="text1"/>
          <w:sz w:val="22"/>
          <w:szCs w:val="22"/>
        </w:rPr>
      </w:pPr>
    </w:p>
    <w:p w:rsidR="004207D9" w:rsidRPr="004207D9" w:rsidRDefault="004207D9" w:rsidP="004207D9">
      <w:pPr>
        <w:rPr>
          <w:rFonts w:ascii="Polo" w:eastAsiaTheme="minorHAnsi" w:hAnsi="Polo" w:cstheme="minorBidi"/>
          <w:color w:val="000000" w:themeColor="text1"/>
          <w:sz w:val="22"/>
          <w:szCs w:val="22"/>
        </w:rPr>
      </w:pPr>
    </w:p>
    <w:p w:rsidR="004207D9" w:rsidRPr="004207D9" w:rsidRDefault="004207D9" w:rsidP="00E6323D">
      <w:pPr>
        <w:pStyle w:val="Paragraphedeliste"/>
        <w:numPr>
          <w:ilvl w:val="0"/>
          <w:numId w:val="7"/>
        </w:numPr>
        <w:rPr>
          <w:rFonts w:ascii="Polo" w:eastAsiaTheme="minorHAnsi" w:hAnsi="Polo" w:cstheme="minorBidi"/>
          <w:color w:val="000000" w:themeColor="text1"/>
        </w:rPr>
      </w:pPr>
      <w:r w:rsidRPr="004207D9">
        <w:rPr>
          <w:rFonts w:ascii="Polo" w:eastAsiaTheme="minorHAnsi" w:hAnsi="Polo" w:cstheme="minorBidi"/>
          <w:b/>
          <w:color w:val="000000" w:themeColor="text1"/>
        </w:rPr>
        <w:t>Ressource biomasse</w:t>
      </w:r>
      <w:r>
        <w:rPr>
          <w:rFonts w:ascii="Polo" w:eastAsiaTheme="minorHAnsi" w:hAnsi="Polo" w:cstheme="minorBidi"/>
          <w:color w:val="000000" w:themeColor="text1"/>
        </w:rPr>
        <w:t> : Réunion ONF</w:t>
      </w:r>
      <w:r w:rsidRPr="004207D9">
        <w:rPr>
          <w:rFonts w:ascii="Polo" w:eastAsiaTheme="minorHAnsi" w:hAnsi="Polo" w:cstheme="minorBidi"/>
          <w:color w:val="000000" w:themeColor="text1"/>
        </w:rPr>
        <w:t xml:space="preserve"> /</w:t>
      </w:r>
      <w:r>
        <w:rPr>
          <w:rFonts w:ascii="Polo" w:eastAsiaTheme="minorHAnsi" w:hAnsi="Polo" w:cstheme="minorBidi"/>
          <w:color w:val="000000" w:themeColor="text1"/>
        </w:rPr>
        <w:t>CFBL le 09/04</w:t>
      </w:r>
    </w:p>
    <w:p w:rsidR="004207D9" w:rsidRDefault="004207D9" w:rsidP="004207D9">
      <w:pPr>
        <w:rPr>
          <w:rFonts w:ascii="Polo" w:eastAsiaTheme="minorHAnsi" w:hAnsi="Polo" w:cstheme="minorBidi"/>
          <w:color w:val="000000" w:themeColor="text1"/>
          <w:sz w:val="22"/>
          <w:szCs w:val="22"/>
        </w:rPr>
      </w:pPr>
    </w:p>
    <w:p w:rsidR="004207D9" w:rsidRDefault="004207D9" w:rsidP="004207D9">
      <w:pPr>
        <w:numPr>
          <w:ilvl w:val="0"/>
          <w:numId w:val="5"/>
        </w:numPr>
        <w:rPr>
          <w:rFonts w:ascii="Polo" w:eastAsiaTheme="minorHAnsi" w:hAnsi="Polo" w:cstheme="minorBidi"/>
          <w:color w:val="000000" w:themeColor="text1"/>
          <w:sz w:val="22"/>
          <w:szCs w:val="22"/>
        </w:rPr>
      </w:pPr>
      <w:r w:rsidRPr="004207D9">
        <w:rPr>
          <w:rFonts w:ascii="Polo" w:eastAsiaTheme="minorHAnsi" w:hAnsi="Polo" w:cstheme="minorBidi"/>
          <w:color w:val="000000" w:themeColor="text1"/>
          <w:sz w:val="22"/>
          <w:szCs w:val="22"/>
        </w:rPr>
        <w:t>Hypothèse du prix de la ressource à 50 €/t confirmé, soit 20-22 €/</w:t>
      </w:r>
      <w:proofErr w:type="spellStart"/>
      <w:r w:rsidRPr="004207D9">
        <w:rPr>
          <w:rFonts w:ascii="Polo" w:eastAsiaTheme="minorHAnsi" w:hAnsi="Polo" w:cstheme="minorBidi"/>
          <w:color w:val="000000" w:themeColor="text1"/>
          <w:sz w:val="22"/>
          <w:szCs w:val="22"/>
        </w:rPr>
        <w:t>MWh</w:t>
      </w:r>
      <w:proofErr w:type="spellEnd"/>
      <w:r w:rsidRPr="004207D9">
        <w:rPr>
          <w:rFonts w:ascii="Polo" w:eastAsiaTheme="minorHAnsi" w:hAnsi="Polo" w:cstheme="minorBidi"/>
          <w:color w:val="000000" w:themeColor="text1"/>
          <w:sz w:val="22"/>
          <w:szCs w:val="22"/>
        </w:rPr>
        <w:t> ;</w:t>
      </w:r>
    </w:p>
    <w:p w:rsidR="004207D9" w:rsidRDefault="004207D9" w:rsidP="004207D9">
      <w:pPr>
        <w:numPr>
          <w:ilvl w:val="0"/>
          <w:numId w:val="5"/>
        </w:numPr>
        <w:rPr>
          <w:rFonts w:ascii="Polo" w:eastAsiaTheme="minorHAnsi" w:hAnsi="Polo" w:cstheme="minorBidi"/>
          <w:color w:val="000000" w:themeColor="text1"/>
          <w:sz w:val="22"/>
          <w:szCs w:val="22"/>
        </w:rPr>
      </w:pPr>
      <w:r w:rsidRPr="004207D9">
        <w:rPr>
          <w:rFonts w:ascii="Polo" w:eastAsiaTheme="minorHAnsi" w:hAnsi="Polo" w:cstheme="minorBidi"/>
          <w:color w:val="000000" w:themeColor="text1"/>
          <w:sz w:val="22"/>
          <w:szCs w:val="22"/>
        </w:rPr>
        <w:t>Proposition d’étude du plan complet d’approvisionnement 18 K€ incluant un engagement de fourniture</w:t>
      </w:r>
      <w:r>
        <w:rPr>
          <w:rFonts w:ascii="Polo" w:eastAsiaTheme="minorHAnsi" w:hAnsi="Polo" w:cstheme="minorBidi"/>
          <w:color w:val="000000" w:themeColor="text1"/>
          <w:sz w:val="22"/>
          <w:szCs w:val="22"/>
        </w:rPr>
        <w:t xml:space="preserve"> (chapitre dossier candidature)</w:t>
      </w:r>
      <w:r w:rsidRPr="004207D9">
        <w:rPr>
          <w:rFonts w:ascii="Polo" w:eastAsiaTheme="minorHAnsi" w:hAnsi="Polo" w:cstheme="minorBidi"/>
          <w:color w:val="000000" w:themeColor="text1"/>
          <w:sz w:val="22"/>
          <w:szCs w:val="22"/>
        </w:rPr>
        <w:t>.</w:t>
      </w:r>
    </w:p>
    <w:p w:rsidR="004207D9" w:rsidRDefault="004207D9" w:rsidP="004207D9">
      <w:pPr>
        <w:numPr>
          <w:ilvl w:val="0"/>
          <w:numId w:val="5"/>
        </w:numPr>
        <w:rPr>
          <w:rFonts w:ascii="Polo" w:eastAsiaTheme="minorHAnsi" w:hAnsi="Polo" w:cstheme="minorBidi"/>
          <w:color w:val="000000" w:themeColor="text1"/>
          <w:sz w:val="22"/>
          <w:szCs w:val="22"/>
        </w:rPr>
      </w:pPr>
      <w:r w:rsidRPr="004207D9">
        <w:rPr>
          <w:rFonts w:ascii="Polo" w:eastAsiaTheme="minorHAnsi" w:hAnsi="Polo" w:cstheme="minorBidi"/>
          <w:color w:val="000000" w:themeColor="text1"/>
          <w:sz w:val="22"/>
          <w:szCs w:val="22"/>
        </w:rPr>
        <w:t xml:space="preserve">Emplois filière bois :  2 emplois directs sur Lucy (bascule et manutention) dans la mesure où nous accueillons sur site un stock tampon (suppression rupture de charge); 30 emplois induits (abattage, débardage, transport, logistique/administratif). </w:t>
      </w:r>
      <w:r>
        <w:rPr>
          <w:rFonts w:ascii="Polo" w:eastAsiaTheme="minorHAnsi" w:hAnsi="Polo" w:cstheme="minorBidi"/>
          <w:color w:val="000000" w:themeColor="text1"/>
          <w:sz w:val="22"/>
          <w:szCs w:val="22"/>
        </w:rPr>
        <w:t>Ce v</w:t>
      </w:r>
      <w:r w:rsidRPr="004207D9">
        <w:rPr>
          <w:rFonts w:ascii="Polo" w:eastAsiaTheme="minorHAnsi" w:hAnsi="Polo" w:cstheme="minorBidi"/>
          <w:color w:val="000000" w:themeColor="text1"/>
          <w:sz w:val="22"/>
          <w:szCs w:val="22"/>
        </w:rPr>
        <w:t xml:space="preserve">olet </w:t>
      </w:r>
      <w:r>
        <w:rPr>
          <w:rFonts w:ascii="Polo" w:eastAsiaTheme="minorHAnsi" w:hAnsi="Polo" w:cstheme="minorBidi"/>
          <w:color w:val="000000" w:themeColor="text1"/>
          <w:sz w:val="22"/>
          <w:szCs w:val="22"/>
        </w:rPr>
        <w:t xml:space="preserve">sera </w:t>
      </w:r>
      <w:r w:rsidRPr="004207D9">
        <w:rPr>
          <w:rFonts w:ascii="Polo" w:eastAsiaTheme="minorHAnsi" w:hAnsi="Polo" w:cstheme="minorBidi"/>
          <w:color w:val="000000" w:themeColor="text1"/>
          <w:sz w:val="22"/>
          <w:szCs w:val="22"/>
        </w:rPr>
        <w:t xml:space="preserve">à discuter et négocier </w:t>
      </w:r>
      <w:r>
        <w:rPr>
          <w:rFonts w:ascii="Polo" w:eastAsiaTheme="minorHAnsi" w:hAnsi="Polo" w:cstheme="minorBidi"/>
          <w:color w:val="000000" w:themeColor="text1"/>
          <w:sz w:val="22"/>
          <w:szCs w:val="22"/>
        </w:rPr>
        <w:t xml:space="preserve">(préférence personnel </w:t>
      </w:r>
      <w:proofErr w:type="spellStart"/>
      <w:r>
        <w:rPr>
          <w:rFonts w:ascii="Polo" w:eastAsiaTheme="minorHAnsi" w:hAnsi="Polo" w:cstheme="minorBidi"/>
          <w:color w:val="000000" w:themeColor="text1"/>
          <w:sz w:val="22"/>
          <w:szCs w:val="22"/>
        </w:rPr>
        <w:t>Snet</w:t>
      </w:r>
      <w:proofErr w:type="spellEnd"/>
      <w:r>
        <w:rPr>
          <w:rFonts w:ascii="Polo" w:eastAsiaTheme="minorHAnsi" w:hAnsi="Polo" w:cstheme="minorBidi"/>
          <w:color w:val="000000" w:themeColor="text1"/>
          <w:sz w:val="22"/>
          <w:szCs w:val="22"/>
        </w:rPr>
        <w:t xml:space="preserve">) </w:t>
      </w:r>
      <w:r w:rsidRPr="004207D9">
        <w:rPr>
          <w:rFonts w:ascii="Polo" w:eastAsiaTheme="minorHAnsi" w:hAnsi="Polo" w:cstheme="minorBidi"/>
          <w:color w:val="000000" w:themeColor="text1"/>
          <w:sz w:val="22"/>
          <w:szCs w:val="22"/>
        </w:rPr>
        <w:t>avec CFBL/ONF.</w:t>
      </w:r>
    </w:p>
    <w:p w:rsidR="004207D9" w:rsidRDefault="004207D9" w:rsidP="004207D9">
      <w:pPr>
        <w:numPr>
          <w:ilvl w:val="0"/>
          <w:numId w:val="5"/>
        </w:numPr>
        <w:rPr>
          <w:rFonts w:ascii="Polo" w:eastAsiaTheme="minorHAnsi" w:hAnsi="Polo" w:cstheme="minorBidi"/>
          <w:color w:val="000000" w:themeColor="text1"/>
          <w:sz w:val="22"/>
          <w:szCs w:val="22"/>
        </w:rPr>
      </w:pPr>
      <w:r>
        <w:rPr>
          <w:rFonts w:ascii="Polo" w:eastAsiaTheme="minorHAnsi" w:hAnsi="Polo" w:cstheme="minorBidi"/>
          <w:color w:val="000000" w:themeColor="text1"/>
          <w:sz w:val="22"/>
          <w:szCs w:val="22"/>
        </w:rPr>
        <w:t>Volonté des forêts publiques (ONF) et privées (CFBL/GCF) de maîtriser les prix en établissant des offres conjointes de bois énergie.</w:t>
      </w:r>
    </w:p>
    <w:p w:rsidR="00E6323D" w:rsidRPr="004207D9" w:rsidRDefault="00E6323D" w:rsidP="00462098">
      <w:pPr>
        <w:rPr>
          <w:rFonts w:ascii="Polo" w:eastAsiaTheme="minorHAnsi" w:hAnsi="Polo" w:cstheme="minorBidi"/>
          <w:color w:val="000000" w:themeColor="text1"/>
          <w:sz w:val="22"/>
          <w:szCs w:val="22"/>
        </w:rPr>
      </w:pPr>
    </w:p>
    <w:p w:rsidR="004207D9" w:rsidRPr="004207D9" w:rsidRDefault="004207D9" w:rsidP="004207D9">
      <w:pPr>
        <w:rPr>
          <w:rFonts w:ascii="Polo" w:eastAsiaTheme="minorHAnsi" w:hAnsi="Polo" w:cstheme="minorBidi"/>
          <w:color w:val="000000" w:themeColor="text1"/>
          <w:sz w:val="22"/>
          <w:szCs w:val="22"/>
        </w:rPr>
      </w:pPr>
    </w:p>
    <w:p w:rsidR="004207D9" w:rsidRPr="004207D9" w:rsidRDefault="004207D9" w:rsidP="00E6323D">
      <w:pPr>
        <w:pStyle w:val="Paragraphedeliste"/>
        <w:numPr>
          <w:ilvl w:val="0"/>
          <w:numId w:val="7"/>
        </w:numPr>
        <w:rPr>
          <w:rFonts w:ascii="Polo" w:eastAsiaTheme="minorHAnsi" w:hAnsi="Polo" w:cstheme="minorBidi"/>
          <w:color w:val="000000" w:themeColor="text1"/>
          <w:lang w:eastAsia="fr-FR"/>
        </w:rPr>
      </w:pPr>
      <w:r w:rsidRPr="004207D9">
        <w:rPr>
          <w:rFonts w:ascii="Polo" w:eastAsiaTheme="minorHAnsi" w:hAnsi="Polo" w:cstheme="minorBidi"/>
          <w:b/>
          <w:color w:val="000000" w:themeColor="text1"/>
          <w:lang w:eastAsia="fr-FR"/>
        </w:rPr>
        <w:t>Prix vapeur</w:t>
      </w:r>
      <w:r>
        <w:rPr>
          <w:rFonts w:ascii="Polo" w:eastAsiaTheme="minorHAnsi" w:hAnsi="Polo" w:cstheme="minorBidi"/>
          <w:color w:val="000000" w:themeColor="text1"/>
          <w:lang w:eastAsia="fr-FR"/>
        </w:rPr>
        <w:t xml:space="preserve"> : Valorisation </w:t>
      </w:r>
      <w:r w:rsidRPr="004207D9">
        <w:rPr>
          <w:rFonts w:ascii="Polo" w:eastAsiaTheme="minorHAnsi" w:hAnsi="Polo" w:cstheme="minorBidi"/>
          <w:color w:val="000000" w:themeColor="text1"/>
          <w:lang w:eastAsia="fr-FR"/>
        </w:rPr>
        <w:t>S</w:t>
      </w:r>
      <w:r w:rsidR="00E6323D">
        <w:rPr>
          <w:rFonts w:ascii="Polo" w:eastAsiaTheme="minorHAnsi" w:hAnsi="Polo" w:cstheme="minorBidi"/>
          <w:color w:val="000000" w:themeColor="text1"/>
          <w:lang w:eastAsia="fr-FR"/>
        </w:rPr>
        <w:t>OCCRAM</w:t>
      </w:r>
      <w:r>
        <w:rPr>
          <w:rFonts w:ascii="Polo" w:eastAsiaTheme="minorHAnsi" w:hAnsi="Polo" w:cstheme="minorBidi"/>
          <w:color w:val="000000" w:themeColor="text1"/>
          <w:lang w:eastAsia="fr-FR"/>
        </w:rPr>
        <w:t>: 19,6 €/</w:t>
      </w:r>
      <w:proofErr w:type="spellStart"/>
      <w:r>
        <w:rPr>
          <w:rFonts w:ascii="Polo" w:eastAsiaTheme="minorHAnsi" w:hAnsi="Polo" w:cstheme="minorBidi"/>
          <w:color w:val="000000" w:themeColor="text1"/>
          <w:lang w:eastAsia="fr-FR"/>
        </w:rPr>
        <w:t>MWh</w:t>
      </w:r>
      <w:proofErr w:type="spellEnd"/>
      <w:r>
        <w:rPr>
          <w:rFonts w:ascii="Polo" w:eastAsiaTheme="minorHAnsi" w:hAnsi="Polo" w:cstheme="minorBidi"/>
          <w:color w:val="000000" w:themeColor="text1"/>
          <w:lang w:eastAsia="fr-FR"/>
        </w:rPr>
        <w:t xml:space="preserve">  hypothèse </w:t>
      </w:r>
      <w:r w:rsidRPr="004207D9">
        <w:rPr>
          <w:rFonts w:ascii="Polo" w:eastAsiaTheme="minorHAnsi" w:hAnsi="Polo" w:cstheme="minorBidi"/>
          <w:color w:val="000000" w:themeColor="text1"/>
          <w:lang w:eastAsia="fr-FR"/>
        </w:rPr>
        <w:t xml:space="preserve">EON : </w:t>
      </w:r>
      <w:r>
        <w:rPr>
          <w:rFonts w:ascii="Polo" w:eastAsiaTheme="minorHAnsi" w:hAnsi="Polo" w:cstheme="minorBidi"/>
          <w:color w:val="000000" w:themeColor="text1"/>
          <w:lang w:eastAsia="fr-FR"/>
        </w:rPr>
        <w:t>30</w:t>
      </w:r>
      <w:r w:rsidRPr="004207D9">
        <w:rPr>
          <w:rFonts w:ascii="Polo" w:eastAsiaTheme="minorHAnsi" w:hAnsi="Polo" w:cstheme="minorBidi"/>
          <w:color w:val="000000" w:themeColor="text1"/>
          <w:lang w:eastAsia="fr-FR"/>
        </w:rPr>
        <w:t xml:space="preserve"> €/MWh</w:t>
      </w:r>
      <w:r>
        <w:rPr>
          <w:rFonts w:ascii="Polo" w:eastAsiaTheme="minorHAnsi" w:hAnsi="Polo" w:cstheme="minorBidi"/>
          <w:color w:val="000000" w:themeColor="text1"/>
          <w:lang w:eastAsia="fr-FR"/>
        </w:rPr>
        <w:t>.</w:t>
      </w:r>
      <w:r w:rsidRPr="004207D9">
        <w:rPr>
          <w:rFonts w:ascii="Polo" w:eastAsiaTheme="minorHAnsi" w:hAnsi="Polo" w:cstheme="minorBidi"/>
          <w:color w:val="000000" w:themeColor="text1"/>
          <w:lang w:eastAsia="fr-FR"/>
        </w:rPr>
        <w:t xml:space="preserve"> </w:t>
      </w:r>
    </w:p>
    <w:p w:rsidR="005237FA" w:rsidRDefault="005237FA" w:rsidP="004207D9">
      <w:pPr>
        <w:rPr>
          <w:rFonts w:ascii="Polo" w:eastAsiaTheme="minorHAnsi" w:hAnsi="Polo" w:cstheme="minorBidi"/>
          <w:color w:val="000000" w:themeColor="text1"/>
          <w:sz w:val="22"/>
          <w:szCs w:val="22"/>
        </w:rPr>
      </w:pPr>
      <w:r>
        <w:rPr>
          <w:rFonts w:ascii="Polo" w:eastAsiaTheme="minorHAnsi" w:hAnsi="Polo" w:cstheme="minorBidi"/>
          <w:color w:val="000000" w:themeColor="text1"/>
          <w:sz w:val="22"/>
          <w:szCs w:val="22"/>
        </w:rPr>
        <w:t>Etude p</w:t>
      </w:r>
      <w:r w:rsidR="004207D9" w:rsidRPr="004207D9">
        <w:rPr>
          <w:rFonts w:ascii="Polo" w:eastAsiaTheme="minorHAnsi" w:hAnsi="Polo" w:cstheme="minorBidi"/>
          <w:color w:val="000000" w:themeColor="text1"/>
          <w:sz w:val="22"/>
          <w:szCs w:val="22"/>
        </w:rPr>
        <w:t>rix moyens facturés par S</w:t>
      </w:r>
      <w:r w:rsidR="00E6323D">
        <w:rPr>
          <w:rFonts w:ascii="Polo" w:eastAsiaTheme="minorHAnsi" w:hAnsi="Polo" w:cstheme="minorBidi"/>
          <w:color w:val="000000" w:themeColor="text1"/>
          <w:sz w:val="22"/>
          <w:szCs w:val="22"/>
        </w:rPr>
        <w:t xml:space="preserve">OCCRAM </w:t>
      </w:r>
      <w:r>
        <w:rPr>
          <w:rFonts w:ascii="Polo" w:eastAsiaTheme="minorHAnsi" w:hAnsi="Polo" w:cstheme="minorBidi"/>
          <w:color w:val="000000" w:themeColor="text1"/>
          <w:sz w:val="22"/>
          <w:szCs w:val="22"/>
        </w:rPr>
        <w:t>à Lucy3 (</w:t>
      </w:r>
      <w:r w:rsidR="004207D9" w:rsidRPr="004207D9">
        <w:rPr>
          <w:rFonts w:ascii="Polo" w:eastAsiaTheme="minorHAnsi" w:hAnsi="Polo" w:cstheme="minorBidi"/>
          <w:color w:val="000000" w:themeColor="text1"/>
          <w:sz w:val="22"/>
          <w:szCs w:val="22"/>
        </w:rPr>
        <w:t>hors parts transport et investissemen</w:t>
      </w:r>
      <w:r>
        <w:rPr>
          <w:rFonts w:ascii="Polo" w:eastAsiaTheme="minorHAnsi" w:hAnsi="Polo" w:cstheme="minorBidi"/>
          <w:color w:val="000000" w:themeColor="text1"/>
          <w:sz w:val="22"/>
          <w:szCs w:val="22"/>
        </w:rPr>
        <w:t xml:space="preserve">t) </w:t>
      </w:r>
    </w:p>
    <w:p w:rsidR="005237FA" w:rsidRDefault="005237FA" w:rsidP="004207D9">
      <w:pPr>
        <w:rPr>
          <w:rFonts w:ascii="Polo" w:eastAsiaTheme="minorHAnsi" w:hAnsi="Polo" w:cstheme="minorBidi"/>
          <w:color w:val="000000" w:themeColor="text1"/>
          <w:sz w:val="22"/>
          <w:szCs w:val="22"/>
        </w:rPr>
      </w:pPr>
      <w:r>
        <w:rPr>
          <w:rFonts w:ascii="Polo" w:eastAsiaTheme="minorHAnsi" w:hAnsi="Polo" w:cstheme="minorBidi"/>
          <w:color w:val="000000" w:themeColor="text1"/>
          <w:sz w:val="22"/>
          <w:szCs w:val="22"/>
        </w:rPr>
        <w:t>2006 :  32,8 €/</w:t>
      </w:r>
      <w:proofErr w:type="spellStart"/>
      <w:r>
        <w:rPr>
          <w:rFonts w:ascii="Polo" w:eastAsiaTheme="minorHAnsi" w:hAnsi="Polo" w:cstheme="minorBidi"/>
          <w:color w:val="000000" w:themeColor="text1"/>
          <w:sz w:val="22"/>
          <w:szCs w:val="22"/>
        </w:rPr>
        <w:t>MWh</w:t>
      </w:r>
      <w:proofErr w:type="spellEnd"/>
    </w:p>
    <w:p w:rsidR="005237FA" w:rsidRDefault="005237FA" w:rsidP="004207D9">
      <w:pPr>
        <w:rPr>
          <w:rFonts w:ascii="Polo" w:eastAsiaTheme="minorHAnsi" w:hAnsi="Polo" w:cstheme="minorBidi"/>
          <w:color w:val="000000" w:themeColor="text1"/>
          <w:sz w:val="22"/>
          <w:szCs w:val="22"/>
        </w:rPr>
      </w:pPr>
      <w:r>
        <w:rPr>
          <w:rFonts w:ascii="Polo" w:eastAsiaTheme="minorHAnsi" w:hAnsi="Polo" w:cstheme="minorBidi"/>
          <w:color w:val="000000" w:themeColor="text1"/>
          <w:sz w:val="22"/>
          <w:szCs w:val="22"/>
        </w:rPr>
        <w:t>2007 : 45,3 €/</w:t>
      </w:r>
      <w:proofErr w:type="spellStart"/>
      <w:r>
        <w:rPr>
          <w:rFonts w:ascii="Polo" w:eastAsiaTheme="minorHAnsi" w:hAnsi="Polo" w:cstheme="minorBidi"/>
          <w:color w:val="000000" w:themeColor="text1"/>
          <w:sz w:val="22"/>
          <w:szCs w:val="22"/>
        </w:rPr>
        <w:t>MWh</w:t>
      </w:r>
      <w:proofErr w:type="spellEnd"/>
    </w:p>
    <w:p w:rsidR="004207D9" w:rsidRPr="004207D9" w:rsidRDefault="004207D9" w:rsidP="004207D9">
      <w:pPr>
        <w:rPr>
          <w:rFonts w:ascii="Polo" w:eastAsiaTheme="minorHAnsi" w:hAnsi="Polo" w:cstheme="minorBidi"/>
          <w:color w:val="000000" w:themeColor="text1"/>
          <w:sz w:val="22"/>
          <w:szCs w:val="22"/>
        </w:rPr>
      </w:pPr>
      <w:r w:rsidRPr="004207D9">
        <w:rPr>
          <w:rFonts w:ascii="Polo" w:eastAsiaTheme="minorHAnsi" w:hAnsi="Polo" w:cstheme="minorBidi"/>
          <w:color w:val="000000" w:themeColor="text1"/>
          <w:sz w:val="22"/>
          <w:szCs w:val="22"/>
        </w:rPr>
        <w:t>2008 : 57,1 €/</w:t>
      </w:r>
      <w:proofErr w:type="spellStart"/>
      <w:r w:rsidRPr="004207D9">
        <w:rPr>
          <w:rFonts w:ascii="Polo" w:eastAsiaTheme="minorHAnsi" w:hAnsi="Polo" w:cstheme="minorBidi"/>
          <w:color w:val="000000" w:themeColor="text1"/>
          <w:sz w:val="22"/>
          <w:szCs w:val="22"/>
        </w:rPr>
        <w:t>MWh</w:t>
      </w:r>
      <w:proofErr w:type="spellEnd"/>
    </w:p>
    <w:p w:rsidR="004207D9" w:rsidRPr="004207D9" w:rsidRDefault="00E6323D" w:rsidP="004207D9">
      <w:pPr>
        <w:rPr>
          <w:rFonts w:ascii="Polo" w:eastAsiaTheme="minorHAnsi" w:hAnsi="Polo" w:cstheme="minorBidi"/>
          <w:color w:val="000000" w:themeColor="text1"/>
          <w:sz w:val="22"/>
          <w:szCs w:val="22"/>
        </w:rPr>
      </w:pPr>
      <w:r>
        <w:rPr>
          <w:rFonts w:ascii="Polo" w:eastAsiaTheme="minorHAnsi" w:hAnsi="Polo" w:cstheme="minorBidi"/>
          <w:color w:val="000000" w:themeColor="text1"/>
          <w:sz w:val="22"/>
          <w:szCs w:val="22"/>
        </w:rPr>
        <w:t xml:space="preserve">Réunion le 15/04 avec SOCCRAM afin de </w:t>
      </w:r>
      <w:r w:rsidRPr="005237FA">
        <w:rPr>
          <w:rFonts w:ascii="Polo" w:eastAsiaTheme="minorHAnsi" w:hAnsi="Polo" w:cstheme="minorBidi"/>
          <w:b/>
          <w:color w:val="000000" w:themeColor="text1"/>
          <w:sz w:val="22"/>
          <w:szCs w:val="22"/>
        </w:rPr>
        <w:t>négocier un prix acceptable</w:t>
      </w:r>
      <w:r>
        <w:rPr>
          <w:rFonts w:ascii="Polo" w:eastAsiaTheme="minorHAnsi" w:hAnsi="Polo" w:cstheme="minorBidi"/>
          <w:color w:val="000000" w:themeColor="text1"/>
          <w:sz w:val="22"/>
          <w:szCs w:val="22"/>
        </w:rPr>
        <w:t xml:space="preserve"> qui conditionnera la suite du projet et en particulier notre retour vers la municipalité.</w:t>
      </w:r>
    </w:p>
    <w:p w:rsidR="004207D9" w:rsidRPr="004207D9" w:rsidRDefault="004207D9" w:rsidP="004207D9">
      <w:pPr>
        <w:rPr>
          <w:rFonts w:ascii="Polo" w:eastAsiaTheme="minorHAnsi" w:hAnsi="Polo" w:cstheme="minorBidi"/>
          <w:color w:val="000000" w:themeColor="text1"/>
          <w:sz w:val="22"/>
          <w:szCs w:val="22"/>
        </w:rPr>
      </w:pPr>
    </w:p>
    <w:p w:rsidR="004207D9" w:rsidRPr="004207D9" w:rsidRDefault="004207D9" w:rsidP="004207D9">
      <w:pPr>
        <w:rPr>
          <w:rFonts w:ascii="Polo" w:eastAsiaTheme="minorHAnsi" w:hAnsi="Polo" w:cstheme="minorBidi"/>
          <w:color w:val="000000" w:themeColor="text1"/>
          <w:sz w:val="22"/>
          <w:szCs w:val="22"/>
        </w:rPr>
      </w:pPr>
    </w:p>
    <w:p w:rsidR="00E6323D" w:rsidRDefault="00E6323D" w:rsidP="00E6323D">
      <w:pPr>
        <w:numPr>
          <w:ilvl w:val="0"/>
          <w:numId w:val="7"/>
        </w:numPr>
        <w:rPr>
          <w:rFonts w:ascii="Polo" w:eastAsiaTheme="minorHAnsi" w:hAnsi="Polo" w:cstheme="minorBidi"/>
          <w:color w:val="000000" w:themeColor="text1"/>
          <w:sz w:val="22"/>
          <w:szCs w:val="22"/>
        </w:rPr>
      </w:pPr>
      <w:r w:rsidRPr="00E6323D">
        <w:rPr>
          <w:rFonts w:ascii="Polo" w:eastAsiaTheme="minorHAnsi" w:hAnsi="Polo" w:cstheme="minorBidi"/>
          <w:b/>
          <w:color w:val="000000" w:themeColor="text1"/>
          <w:sz w:val="22"/>
          <w:szCs w:val="22"/>
        </w:rPr>
        <w:t>Prix électricité</w:t>
      </w:r>
      <w:r>
        <w:rPr>
          <w:rFonts w:ascii="Polo" w:eastAsiaTheme="minorHAnsi" w:hAnsi="Polo" w:cstheme="minorBidi"/>
          <w:color w:val="000000" w:themeColor="text1"/>
          <w:sz w:val="22"/>
          <w:szCs w:val="22"/>
        </w:rPr>
        <w:t> : rumeurs du secteur laissent penser que les prix seront revus à la hausse par rapport au CRE2 (dernier prix retenu alors environ 150 €/</w:t>
      </w:r>
      <w:proofErr w:type="spellStart"/>
      <w:r>
        <w:rPr>
          <w:rFonts w:ascii="Polo" w:eastAsiaTheme="minorHAnsi" w:hAnsi="Polo" w:cstheme="minorBidi"/>
          <w:color w:val="000000" w:themeColor="text1"/>
          <w:sz w:val="22"/>
          <w:szCs w:val="22"/>
        </w:rPr>
        <w:t>MWh</w:t>
      </w:r>
      <w:proofErr w:type="spellEnd"/>
      <w:r>
        <w:rPr>
          <w:rFonts w:ascii="Polo" w:eastAsiaTheme="minorHAnsi" w:hAnsi="Polo" w:cstheme="minorBidi"/>
          <w:color w:val="000000" w:themeColor="text1"/>
          <w:sz w:val="22"/>
          <w:szCs w:val="22"/>
        </w:rPr>
        <w:t>)  =&gt; dernier prix de l’électricité envisagé : 180 €/</w:t>
      </w:r>
      <w:proofErr w:type="spellStart"/>
      <w:r>
        <w:rPr>
          <w:rFonts w:ascii="Polo" w:eastAsiaTheme="minorHAnsi" w:hAnsi="Polo" w:cstheme="minorBidi"/>
          <w:color w:val="000000" w:themeColor="text1"/>
          <w:sz w:val="22"/>
          <w:szCs w:val="22"/>
        </w:rPr>
        <w:t>MWh</w:t>
      </w:r>
      <w:proofErr w:type="spellEnd"/>
    </w:p>
    <w:p w:rsidR="00E6323D" w:rsidRDefault="00E6323D" w:rsidP="00E6323D">
      <w:pPr>
        <w:ind w:left="720"/>
        <w:rPr>
          <w:rFonts w:ascii="Polo" w:eastAsiaTheme="minorHAnsi" w:hAnsi="Polo" w:cstheme="minorBidi"/>
          <w:color w:val="000000" w:themeColor="text1"/>
          <w:sz w:val="22"/>
          <w:szCs w:val="22"/>
        </w:rPr>
      </w:pPr>
    </w:p>
    <w:p w:rsidR="00E6323D" w:rsidRPr="00E6323D" w:rsidRDefault="00E6323D" w:rsidP="00E6323D">
      <w:pPr>
        <w:ind w:left="720"/>
        <w:rPr>
          <w:rFonts w:ascii="Polo" w:eastAsiaTheme="minorHAnsi" w:hAnsi="Polo" w:cstheme="minorBidi"/>
          <w:color w:val="000000" w:themeColor="text1"/>
          <w:sz w:val="22"/>
          <w:szCs w:val="22"/>
        </w:rPr>
      </w:pPr>
    </w:p>
    <w:p w:rsidR="00E6323D" w:rsidRDefault="00E6323D" w:rsidP="00E6323D">
      <w:pPr>
        <w:numPr>
          <w:ilvl w:val="0"/>
          <w:numId w:val="7"/>
        </w:numPr>
        <w:rPr>
          <w:rFonts w:ascii="Polo" w:eastAsiaTheme="minorHAnsi" w:hAnsi="Polo" w:cstheme="minorBidi"/>
          <w:color w:val="000000" w:themeColor="text1"/>
          <w:sz w:val="22"/>
          <w:szCs w:val="22"/>
        </w:rPr>
      </w:pPr>
      <w:proofErr w:type="spellStart"/>
      <w:r w:rsidRPr="00E6323D">
        <w:rPr>
          <w:rFonts w:ascii="Polo" w:eastAsiaTheme="minorHAnsi" w:hAnsi="Polo" w:cstheme="minorBidi"/>
          <w:b/>
          <w:color w:val="000000" w:themeColor="text1"/>
          <w:sz w:val="22"/>
          <w:szCs w:val="22"/>
        </w:rPr>
        <w:t>Next</w:t>
      </w:r>
      <w:proofErr w:type="spellEnd"/>
      <w:r w:rsidRPr="00E6323D">
        <w:rPr>
          <w:rFonts w:ascii="Polo" w:eastAsiaTheme="minorHAnsi" w:hAnsi="Polo" w:cstheme="minorBidi"/>
          <w:b/>
          <w:color w:val="000000" w:themeColor="text1"/>
          <w:sz w:val="22"/>
          <w:szCs w:val="22"/>
        </w:rPr>
        <w:t xml:space="preserve"> </w:t>
      </w:r>
      <w:proofErr w:type="spellStart"/>
      <w:r w:rsidRPr="00E6323D">
        <w:rPr>
          <w:rFonts w:ascii="Polo" w:eastAsiaTheme="minorHAnsi" w:hAnsi="Polo" w:cstheme="minorBidi"/>
          <w:b/>
          <w:color w:val="000000" w:themeColor="text1"/>
          <w:sz w:val="22"/>
          <w:szCs w:val="22"/>
        </w:rPr>
        <w:t>steps</w:t>
      </w:r>
      <w:proofErr w:type="spellEnd"/>
      <w:r>
        <w:rPr>
          <w:rFonts w:ascii="Polo" w:eastAsiaTheme="minorHAnsi" w:hAnsi="Polo" w:cstheme="minorBidi"/>
          <w:color w:val="000000" w:themeColor="text1"/>
          <w:sz w:val="22"/>
          <w:szCs w:val="22"/>
        </w:rPr>
        <w:t xml:space="preserve"> : </w:t>
      </w:r>
      <w:r w:rsidR="005237FA">
        <w:rPr>
          <w:rFonts w:ascii="Polo" w:eastAsiaTheme="minorHAnsi" w:hAnsi="Polo" w:cstheme="minorBidi"/>
          <w:color w:val="000000" w:themeColor="text1"/>
          <w:sz w:val="22"/>
          <w:szCs w:val="22"/>
        </w:rPr>
        <w:t xml:space="preserve">Suite aux </w:t>
      </w:r>
      <w:proofErr w:type="spellStart"/>
      <w:r w:rsidR="005237FA">
        <w:rPr>
          <w:rFonts w:ascii="Polo" w:eastAsiaTheme="minorHAnsi" w:hAnsi="Polo" w:cstheme="minorBidi"/>
          <w:color w:val="000000" w:themeColor="text1"/>
          <w:sz w:val="22"/>
          <w:szCs w:val="22"/>
        </w:rPr>
        <w:t>résltats</w:t>
      </w:r>
      <w:proofErr w:type="spellEnd"/>
      <w:r w:rsidR="005237FA">
        <w:rPr>
          <w:rFonts w:ascii="Polo" w:eastAsiaTheme="minorHAnsi" w:hAnsi="Polo" w:cstheme="minorBidi"/>
          <w:color w:val="000000" w:themeColor="text1"/>
          <w:sz w:val="22"/>
          <w:szCs w:val="22"/>
        </w:rPr>
        <w:t xml:space="preserve"> obtenus lors de la</w:t>
      </w:r>
      <w:r w:rsidR="004207D9" w:rsidRPr="004207D9">
        <w:rPr>
          <w:rFonts w:ascii="Polo" w:eastAsiaTheme="minorHAnsi" w:hAnsi="Polo" w:cstheme="minorBidi"/>
          <w:color w:val="000000" w:themeColor="text1"/>
          <w:sz w:val="22"/>
          <w:szCs w:val="22"/>
        </w:rPr>
        <w:t xml:space="preserve"> </w:t>
      </w:r>
      <w:r>
        <w:rPr>
          <w:rFonts w:ascii="Polo" w:eastAsiaTheme="minorHAnsi" w:hAnsi="Polo" w:cstheme="minorBidi"/>
          <w:color w:val="000000" w:themeColor="text1"/>
          <w:sz w:val="22"/>
          <w:szCs w:val="22"/>
        </w:rPr>
        <w:t>réunion du 15/4</w:t>
      </w:r>
      <w:r w:rsidR="004207D9" w:rsidRPr="004207D9">
        <w:rPr>
          <w:rFonts w:ascii="Polo" w:eastAsiaTheme="minorHAnsi" w:hAnsi="Polo" w:cstheme="minorBidi"/>
          <w:color w:val="000000" w:themeColor="text1"/>
          <w:sz w:val="22"/>
          <w:szCs w:val="22"/>
        </w:rPr>
        <w:t xml:space="preserve"> </w:t>
      </w:r>
      <w:r>
        <w:rPr>
          <w:rFonts w:ascii="Polo" w:eastAsiaTheme="minorHAnsi" w:hAnsi="Polo" w:cstheme="minorBidi"/>
          <w:color w:val="000000" w:themeColor="text1"/>
          <w:sz w:val="22"/>
          <w:szCs w:val="22"/>
        </w:rPr>
        <w:t xml:space="preserve">avec </w:t>
      </w:r>
      <w:r w:rsidR="004207D9" w:rsidRPr="00E6323D">
        <w:rPr>
          <w:rFonts w:ascii="Polo" w:eastAsiaTheme="minorHAnsi" w:hAnsi="Polo" w:cstheme="minorBidi"/>
          <w:color w:val="000000" w:themeColor="text1"/>
          <w:sz w:val="22"/>
          <w:szCs w:val="22"/>
        </w:rPr>
        <w:t xml:space="preserve">SOCCRAM, </w:t>
      </w:r>
    </w:p>
    <w:p w:rsidR="00E6323D" w:rsidRDefault="004207D9" w:rsidP="00E6323D">
      <w:pPr>
        <w:numPr>
          <w:ilvl w:val="0"/>
          <w:numId w:val="8"/>
        </w:numPr>
        <w:rPr>
          <w:rFonts w:ascii="Polo" w:eastAsiaTheme="minorHAnsi" w:hAnsi="Polo" w:cstheme="minorBidi"/>
          <w:color w:val="000000" w:themeColor="text1"/>
          <w:sz w:val="22"/>
          <w:szCs w:val="22"/>
        </w:rPr>
      </w:pPr>
      <w:r w:rsidRPr="00E6323D">
        <w:rPr>
          <w:rFonts w:ascii="Polo" w:eastAsiaTheme="minorHAnsi" w:hAnsi="Polo" w:cstheme="minorBidi"/>
          <w:color w:val="000000" w:themeColor="text1"/>
          <w:sz w:val="22"/>
          <w:szCs w:val="22"/>
        </w:rPr>
        <w:t>présentation APS  pour GO/NO GO</w:t>
      </w:r>
      <w:r w:rsidR="00E6323D" w:rsidRPr="00E6323D">
        <w:rPr>
          <w:rFonts w:ascii="Polo" w:eastAsiaTheme="minorHAnsi" w:hAnsi="Polo" w:cstheme="minorBidi"/>
          <w:color w:val="000000" w:themeColor="text1"/>
          <w:sz w:val="22"/>
          <w:szCs w:val="22"/>
        </w:rPr>
        <w:t xml:space="preserve">; un TRI de 8% </w:t>
      </w:r>
      <w:r w:rsidR="00E6323D">
        <w:rPr>
          <w:rFonts w:ascii="Polo" w:eastAsiaTheme="minorHAnsi" w:hAnsi="Polo" w:cstheme="minorBidi"/>
          <w:color w:val="000000" w:themeColor="text1"/>
          <w:sz w:val="22"/>
          <w:szCs w:val="22"/>
        </w:rPr>
        <w:t xml:space="preserve">est </w:t>
      </w:r>
      <w:r w:rsidR="00E6323D" w:rsidRPr="00E6323D">
        <w:rPr>
          <w:rFonts w:ascii="Polo" w:eastAsiaTheme="minorHAnsi" w:hAnsi="Polo" w:cstheme="minorBidi"/>
          <w:color w:val="000000" w:themeColor="text1"/>
          <w:sz w:val="22"/>
          <w:szCs w:val="22"/>
        </w:rPr>
        <w:t>réaliste sur la base d’un prix chaleur à 25€/</w:t>
      </w:r>
      <w:proofErr w:type="spellStart"/>
      <w:r w:rsidR="00E6323D" w:rsidRPr="00E6323D">
        <w:rPr>
          <w:rFonts w:ascii="Polo" w:eastAsiaTheme="minorHAnsi" w:hAnsi="Polo" w:cstheme="minorBidi"/>
          <w:color w:val="000000" w:themeColor="text1"/>
          <w:sz w:val="22"/>
          <w:szCs w:val="22"/>
        </w:rPr>
        <w:t>MWh</w:t>
      </w:r>
      <w:proofErr w:type="spellEnd"/>
      <w:r w:rsidR="00E6323D" w:rsidRPr="00E6323D">
        <w:rPr>
          <w:rFonts w:ascii="Polo" w:eastAsiaTheme="minorHAnsi" w:hAnsi="Polo" w:cstheme="minorBidi"/>
          <w:color w:val="000000" w:themeColor="text1"/>
          <w:sz w:val="22"/>
          <w:szCs w:val="22"/>
        </w:rPr>
        <w:t xml:space="preserve"> et un prix de vente électricité à 160 €/MWh.</w:t>
      </w:r>
    </w:p>
    <w:p w:rsidR="00E339A7" w:rsidRPr="00E6323D" w:rsidRDefault="005237FA" w:rsidP="00E6323D">
      <w:pPr>
        <w:numPr>
          <w:ilvl w:val="0"/>
          <w:numId w:val="8"/>
        </w:numPr>
        <w:rPr>
          <w:rFonts w:ascii="Polo" w:eastAsiaTheme="minorHAnsi" w:hAnsi="Polo" w:cstheme="minorBidi"/>
          <w:color w:val="000000" w:themeColor="text1"/>
          <w:sz w:val="22"/>
          <w:szCs w:val="22"/>
        </w:rPr>
      </w:pPr>
      <w:r>
        <w:rPr>
          <w:rFonts w:ascii="Polo" w:hAnsi="Polo"/>
          <w:sz w:val="22"/>
        </w:rPr>
        <w:t>C</w:t>
      </w:r>
      <w:r w:rsidR="00462098">
        <w:rPr>
          <w:rFonts w:ascii="Polo" w:hAnsi="Polo"/>
          <w:sz w:val="22"/>
        </w:rPr>
        <w:t xml:space="preserve">ommande du </w:t>
      </w:r>
      <w:r w:rsidR="00E6323D">
        <w:rPr>
          <w:rFonts w:ascii="Polo" w:hAnsi="Polo"/>
          <w:sz w:val="22"/>
        </w:rPr>
        <w:t>plan d’approvisi</w:t>
      </w:r>
      <w:r w:rsidR="00462098">
        <w:rPr>
          <w:rFonts w:ascii="Polo" w:hAnsi="Polo"/>
          <w:sz w:val="22"/>
        </w:rPr>
        <w:t>onnement</w:t>
      </w:r>
      <w:r w:rsidR="00E6323D">
        <w:rPr>
          <w:rFonts w:ascii="Polo" w:hAnsi="Polo"/>
          <w:sz w:val="22"/>
        </w:rPr>
        <w:t xml:space="preserve"> ONF/CFBL</w:t>
      </w:r>
      <w:r w:rsidR="00462098">
        <w:rPr>
          <w:rFonts w:ascii="Polo" w:hAnsi="Polo"/>
          <w:sz w:val="22"/>
        </w:rPr>
        <w:t> : 18 K€.</w:t>
      </w:r>
    </w:p>
    <w:sectPr w:rsidR="00E339A7" w:rsidRPr="00E6323D" w:rsidSect="00FA0D55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7D9" w:rsidRDefault="004207D9" w:rsidP="00E339A7">
      <w:r>
        <w:separator/>
      </w:r>
    </w:p>
  </w:endnote>
  <w:endnote w:type="continuationSeparator" w:id="1">
    <w:p w:rsidR="004207D9" w:rsidRDefault="004207D9" w:rsidP="00E339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olo">
    <w:panose1 w:val="02000400000000000000"/>
    <w:charset w:val="00"/>
    <w:family w:val="auto"/>
    <w:pitch w:val="variable"/>
    <w:sig w:usb0="800000AF" w:usb1="0000205B" w:usb2="00000000" w:usb3="00000000" w:csb0="0000001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9A7" w:rsidRPr="00FA0D55" w:rsidRDefault="00E339A7" w:rsidP="00FA0D55">
    <w:pPr>
      <w:pStyle w:val="Pieddepage"/>
      <w:jc w:val="right"/>
      <w:rPr>
        <w:rFonts w:ascii="Polo" w:hAnsi="Polo"/>
        <w:sz w:val="18"/>
        <w:szCs w:val="20"/>
      </w:rPr>
    </w:pPr>
    <w:r w:rsidRPr="00FA0D55">
      <w:rPr>
        <w:rFonts w:ascii="Polo" w:hAnsi="Polo"/>
        <w:sz w:val="18"/>
        <w:szCs w:val="20"/>
      </w:rPr>
      <w:t>CORPORATE DEVELOPMENT</w:t>
    </w:r>
    <w:r w:rsidRPr="00FA0D55">
      <w:rPr>
        <w:rFonts w:ascii="Polo" w:hAnsi="Polo"/>
        <w:sz w:val="18"/>
        <w:szCs w:val="20"/>
      </w:rPr>
      <w:tab/>
    </w:r>
    <w:r w:rsidRPr="00FA0D55">
      <w:rPr>
        <w:rFonts w:ascii="Polo" w:hAnsi="Polo"/>
        <w:sz w:val="18"/>
        <w:szCs w:val="20"/>
      </w:rPr>
      <w:tab/>
    </w:r>
    <w:r w:rsidRPr="00FA0D55">
      <w:rPr>
        <w:rFonts w:ascii="Polo" w:hAnsi="Polo"/>
        <w:sz w:val="18"/>
        <w:szCs w:val="20"/>
      </w:rPr>
      <w:tab/>
    </w:r>
    <w:r w:rsidRPr="00FA0D55">
      <w:rPr>
        <w:rFonts w:ascii="Polo" w:hAnsi="Polo"/>
        <w:sz w:val="18"/>
        <w:szCs w:val="20"/>
      </w:rPr>
      <w:fldChar w:fldCharType="begin"/>
    </w:r>
    <w:r w:rsidRPr="00FA0D55">
      <w:rPr>
        <w:rFonts w:ascii="Polo" w:hAnsi="Polo"/>
        <w:sz w:val="18"/>
        <w:szCs w:val="20"/>
      </w:rPr>
      <w:instrText xml:space="preserve"> PAGE   \* MERGEFORMAT </w:instrText>
    </w:r>
    <w:r w:rsidRPr="00FA0D55">
      <w:rPr>
        <w:rFonts w:ascii="Polo" w:hAnsi="Polo"/>
        <w:sz w:val="18"/>
        <w:szCs w:val="20"/>
      </w:rPr>
      <w:fldChar w:fldCharType="separate"/>
    </w:r>
    <w:r w:rsidR="005237FA">
      <w:rPr>
        <w:rFonts w:ascii="Polo" w:hAnsi="Polo"/>
        <w:noProof/>
        <w:sz w:val="18"/>
        <w:szCs w:val="20"/>
      </w:rPr>
      <w:t>2</w:t>
    </w:r>
    <w:r w:rsidRPr="00FA0D55">
      <w:rPr>
        <w:rFonts w:ascii="Polo" w:hAnsi="Polo"/>
        <w:sz w:val="18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7D9" w:rsidRDefault="004207D9" w:rsidP="00E339A7">
      <w:r>
        <w:separator/>
      </w:r>
    </w:p>
  </w:footnote>
  <w:footnote w:type="continuationSeparator" w:id="1">
    <w:p w:rsidR="004207D9" w:rsidRDefault="004207D9" w:rsidP="00E339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9A7" w:rsidRDefault="00462098">
    <w:pPr>
      <w:pStyle w:val="En-tte"/>
      <w:rPr>
        <w:sz w:val="72"/>
        <w:szCs w:val="72"/>
      </w:rPr>
    </w:pPr>
    <w:r>
      <w:rPr>
        <w:noProof/>
        <w:sz w:val="72"/>
        <w:szCs w:val="72"/>
      </w:rPr>
      <w:drawing>
        <wp:inline distT="0" distB="0" distL="0" distR="0">
          <wp:extent cx="2543175" cy="542925"/>
          <wp:effectExtent l="19050" t="0" r="9525" b="0"/>
          <wp:docPr id="9" name="Image 9" descr="EON_n_Fr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EON_n_Fr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339A7" w:rsidRDefault="00E339A7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D55" w:rsidRDefault="00462098">
    <w:pPr>
      <w:pStyle w:val="En-tte"/>
      <w:rPr>
        <w:sz w:val="72"/>
        <w:szCs w:val="72"/>
      </w:rPr>
    </w:pPr>
    <w:r>
      <w:rPr>
        <w:noProof/>
        <w:sz w:val="72"/>
        <w:szCs w:val="72"/>
      </w:rPr>
      <w:drawing>
        <wp:inline distT="0" distB="0" distL="0" distR="0">
          <wp:extent cx="2543175" cy="542925"/>
          <wp:effectExtent l="19050" t="0" r="9525" b="0"/>
          <wp:docPr id="10" name="Image 10" descr="EON_n_Fr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EON_n_Fr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A0D55" w:rsidRDefault="00FA0D55">
    <w:pPr>
      <w:pStyle w:val="En-tte"/>
      <w:rPr>
        <w:rFonts w:ascii="Polo" w:hAnsi="Polo"/>
        <w:color w:val="FF0000"/>
        <w:sz w:val="22"/>
      </w:rPr>
    </w:pPr>
  </w:p>
  <w:p w:rsidR="00FA0D55" w:rsidRPr="00BD12C7" w:rsidRDefault="00FA0D55">
    <w:pPr>
      <w:pStyle w:val="En-tte"/>
      <w:rPr>
        <w:rFonts w:ascii="Polo" w:hAnsi="Polo"/>
        <w:color w:val="FF0000"/>
        <w:sz w:val="28"/>
      </w:rPr>
    </w:pPr>
    <w:proofErr w:type="spellStart"/>
    <w:r w:rsidRPr="00BD12C7">
      <w:rPr>
        <w:rFonts w:ascii="Polo" w:hAnsi="Polo"/>
        <w:color w:val="FF0000"/>
        <w:sz w:val="28"/>
      </w:rPr>
      <w:t>Corporate</w:t>
    </w:r>
    <w:proofErr w:type="spellEnd"/>
    <w:r w:rsidRPr="00BD12C7">
      <w:rPr>
        <w:rFonts w:ascii="Polo" w:hAnsi="Polo"/>
        <w:color w:val="FF0000"/>
        <w:sz w:val="28"/>
      </w:rPr>
      <w:t xml:space="preserve"> </w:t>
    </w:r>
    <w:proofErr w:type="spellStart"/>
    <w:r w:rsidRPr="00BD12C7">
      <w:rPr>
        <w:rFonts w:ascii="Polo" w:hAnsi="Polo"/>
        <w:color w:val="FF0000"/>
        <w:sz w:val="28"/>
      </w:rPr>
      <w:t>Development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344A"/>
    <w:multiLevelType w:val="hybridMultilevel"/>
    <w:tmpl w:val="936643C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484062"/>
    <w:multiLevelType w:val="hybridMultilevel"/>
    <w:tmpl w:val="5BD0BDA0"/>
    <w:lvl w:ilvl="0" w:tplc="6FF0C918">
      <w:start w:val="1"/>
      <w:numFmt w:val="upperRoman"/>
      <w:lvlText w:val="I.I%1"/>
      <w:lvlJc w:val="righ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81D1CC6"/>
    <w:multiLevelType w:val="hybridMultilevel"/>
    <w:tmpl w:val="F9EA41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CC7778"/>
    <w:multiLevelType w:val="hybridMultilevel"/>
    <w:tmpl w:val="41665E9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A44BD1"/>
    <w:multiLevelType w:val="hybridMultilevel"/>
    <w:tmpl w:val="ADD2D6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55062"/>
    <w:multiLevelType w:val="hybridMultilevel"/>
    <w:tmpl w:val="CE3AFBE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1">
      <w:start w:val="1"/>
      <w:numFmt w:val="decimal"/>
      <w:lvlText w:val="%2)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F33D9"/>
    <w:multiLevelType w:val="hybridMultilevel"/>
    <w:tmpl w:val="A5726E62"/>
    <w:lvl w:ilvl="0" w:tplc="040C0017">
      <w:start w:val="1"/>
      <w:numFmt w:val="lowerLetter"/>
      <w:lvlText w:val="%1)"/>
      <w:lvlJc w:val="left"/>
      <w:pPr>
        <w:ind w:left="1068" w:hanging="360"/>
      </w:pPr>
    </w:lvl>
    <w:lvl w:ilvl="1" w:tplc="040C0019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A321AB9"/>
    <w:multiLevelType w:val="hybridMultilevel"/>
    <w:tmpl w:val="887A2D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323D"/>
    <w:rsid w:val="004207D9"/>
    <w:rsid w:val="00462098"/>
    <w:rsid w:val="005237FA"/>
    <w:rsid w:val="006162D9"/>
    <w:rsid w:val="009A357F"/>
    <w:rsid w:val="009C1948"/>
    <w:rsid w:val="00BD12C7"/>
    <w:rsid w:val="00E02680"/>
    <w:rsid w:val="00E339A7"/>
    <w:rsid w:val="00E6323D"/>
    <w:rsid w:val="00F971E8"/>
    <w:rsid w:val="00FA0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F971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En-tte">
    <w:name w:val="header"/>
    <w:basedOn w:val="Normal"/>
    <w:link w:val="En-tteCar"/>
    <w:rsid w:val="00E339A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E339A7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E339A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339A7"/>
    <w:rPr>
      <w:sz w:val="24"/>
      <w:szCs w:val="24"/>
    </w:rPr>
  </w:style>
  <w:style w:type="paragraph" w:styleId="Textedebulles">
    <w:name w:val="Balloon Text"/>
    <w:basedOn w:val="Normal"/>
    <w:link w:val="TextedebullesCar"/>
    <w:rsid w:val="00E339A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339A7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qFormat/>
    <w:rsid w:val="00F971E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F971E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qFormat/>
    <w:rsid w:val="00F971E8"/>
    <w:pPr>
      <w:spacing w:after="60"/>
      <w:jc w:val="center"/>
      <w:outlineLvl w:val="1"/>
    </w:pPr>
    <w:rPr>
      <w:rFonts w:ascii="Cambria" w:hAnsi="Cambria"/>
    </w:rPr>
  </w:style>
  <w:style w:type="character" w:customStyle="1" w:styleId="Sous-titreCar">
    <w:name w:val="Sous-titre Car"/>
    <w:basedOn w:val="Policepardfaut"/>
    <w:link w:val="Sous-titre"/>
    <w:rsid w:val="00F971E8"/>
    <w:rPr>
      <w:rFonts w:ascii="Cambria" w:eastAsia="Times New Roman" w:hAnsi="Cambria" w:cs="Times New Roman"/>
      <w:sz w:val="24"/>
      <w:szCs w:val="24"/>
    </w:rPr>
  </w:style>
  <w:style w:type="table" w:styleId="Grilledutableau">
    <w:name w:val="Table Grid"/>
    <w:basedOn w:val="TableauNormal"/>
    <w:rsid w:val="00F971E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rsid w:val="00F971E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971E8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TM1">
    <w:name w:val="toc 1"/>
    <w:basedOn w:val="Normal"/>
    <w:next w:val="Normal"/>
    <w:autoRedefine/>
    <w:uiPriority w:val="39"/>
    <w:rsid w:val="00F971E8"/>
    <w:pPr>
      <w:tabs>
        <w:tab w:val="left" w:pos="440"/>
        <w:tab w:val="right" w:leader="dot" w:pos="9062"/>
      </w:tabs>
    </w:pPr>
    <w:rPr>
      <w:rFonts w:ascii="Polo" w:hAnsi="Polo"/>
      <w:noProof/>
      <w:sz w:val="22"/>
      <w:szCs w:val="22"/>
    </w:rPr>
  </w:style>
  <w:style w:type="paragraph" w:styleId="TM2">
    <w:name w:val="toc 2"/>
    <w:basedOn w:val="Normal"/>
    <w:next w:val="Normal"/>
    <w:autoRedefine/>
    <w:uiPriority w:val="39"/>
    <w:rsid w:val="00F971E8"/>
    <w:pPr>
      <w:ind w:left="240"/>
    </w:pPr>
  </w:style>
  <w:style w:type="character" w:styleId="Lienhypertexte">
    <w:name w:val="Hyperlink"/>
    <w:basedOn w:val="Policepardfaut"/>
    <w:uiPriority w:val="99"/>
    <w:unhideWhenUsed/>
    <w:rsid w:val="00F971E8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207D9"/>
    <w:pPr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7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UEILS10\privrep\perret\DEVELOPPEMENT\PROJETS\CRE3\LUCY\Note_biomasseLucy_090409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379B2-EE0B-4293-BA41-AF469272B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Note_biomasseLucy_090409</Template>
  <TotalTime>3</TotalTime>
  <Pages>2</Pages>
  <Words>329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E.ON IS</Company>
  <LinksUpToDate>false</LinksUpToDate>
  <CharactersWithSpaces>2135</CharactersWithSpaces>
  <SharedDoc>false</SharedDoc>
  <HLinks>
    <vt:vector size="36" baseType="variant">
      <vt:variant>
        <vt:i4>1835067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_Toc225851904</vt:lpwstr>
      </vt:variant>
      <vt:variant>
        <vt:i4>1835067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_Toc225851903</vt:lpwstr>
      </vt:variant>
      <vt:variant>
        <vt:i4>1835067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_Toc225851902</vt:lpwstr>
      </vt:variant>
      <vt:variant>
        <vt:i4>1835067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_Toc225851901</vt:lpwstr>
      </vt:variant>
      <vt:variant>
        <vt:i4>1835067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_Toc225851900</vt:lpwstr>
      </vt:variant>
      <vt:variant>
        <vt:i4>1376314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_Toc225851899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perret</dc:creator>
  <cp:keywords/>
  <dc:description/>
  <cp:lastModifiedBy>perret</cp:lastModifiedBy>
  <cp:revision>2</cp:revision>
  <dcterms:created xsi:type="dcterms:W3CDTF">2009-04-10T13:45:00Z</dcterms:created>
  <dcterms:modified xsi:type="dcterms:W3CDTF">2009-04-10T13:45:00Z</dcterms:modified>
</cp:coreProperties>
</file>