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ECA8F" w14:textId="77777777" w:rsidR="00143A9E" w:rsidRDefault="00F93A93" w:rsidP="00F93A93">
      <w:pPr>
        <w:jc w:val="center"/>
        <w:rPr>
          <w:sz w:val="24"/>
        </w:rPr>
      </w:pPr>
      <w:r w:rsidRPr="00212992">
        <w:rPr>
          <w:sz w:val="24"/>
        </w:rPr>
        <w:t xml:space="preserve">Conclusiones sobre la </w:t>
      </w:r>
      <w:r w:rsidR="00212992" w:rsidRPr="00212992">
        <w:rPr>
          <w:sz w:val="24"/>
        </w:rPr>
        <w:t>implantación</w:t>
      </w:r>
      <w:r w:rsidRPr="00212992">
        <w:rPr>
          <w:sz w:val="24"/>
        </w:rPr>
        <w:t xml:space="preserve"> de GPT en Francia</w:t>
      </w:r>
    </w:p>
    <w:p w14:paraId="451C2C34" w14:textId="77777777" w:rsidR="004A78C4" w:rsidRDefault="004A78C4" w:rsidP="00F93A93">
      <w:pPr>
        <w:jc w:val="center"/>
        <w:rPr>
          <w:sz w:val="24"/>
        </w:rPr>
      </w:pPr>
      <w:r>
        <w:rPr>
          <w:sz w:val="24"/>
        </w:rPr>
        <w:t xml:space="preserve">Antonio Haya, </w:t>
      </w:r>
      <w:proofErr w:type="spellStart"/>
      <w:r>
        <w:rPr>
          <w:sz w:val="24"/>
        </w:rPr>
        <w:t>Guy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Koster</w:t>
      </w:r>
      <w:proofErr w:type="spellEnd"/>
    </w:p>
    <w:p w14:paraId="2A1DD0E7" w14:textId="43D232C9" w:rsidR="00F93A93" w:rsidRDefault="004A78C4" w:rsidP="00F93A93">
      <w:pPr>
        <w:jc w:val="center"/>
        <w:rPr>
          <w:sz w:val="24"/>
        </w:rPr>
      </w:pPr>
      <w:r>
        <w:rPr>
          <w:sz w:val="24"/>
        </w:rPr>
        <w:t>1 de junio 2010</w:t>
      </w:r>
    </w:p>
    <w:p w14:paraId="71F32148" w14:textId="77777777" w:rsidR="004A78C4" w:rsidRDefault="004A78C4" w:rsidP="00F93A93">
      <w:pPr>
        <w:jc w:val="center"/>
      </w:pPr>
    </w:p>
    <w:p w14:paraId="54E3F89F" w14:textId="04E118D9" w:rsidR="00F93A93" w:rsidRPr="00212992" w:rsidRDefault="00F93A93" w:rsidP="00F93A93">
      <w:pPr>
        <w:pStyle w:val="Prrafodelista"/>
        <w:numPr>
          <w:ilvl w:val="0"/>
          <w:numId w:val="1"/>
        </w:numPr>
        <w:rPr>
          <w:b/>
        </w:rPr>
      </w:pPr>
      <w:r w:rsidRPr="00212992">
        <w:rPr>
          <w:b/>
        </w:rPr>
        <w:t xml:space="preserve">Oportunidad de posicionamiento </w:t>
      </w:r>
      <w:r w:rsidR="00212992" w:rsidRPr="00212992">
        <w:rPr>
          <w:b/>
        </w:rPr>
        <w:t>exprés</w:t>
      </w:r>
    </w:p>
    <w:p w14:paraId="48C5C946" w14:textId="1D69CE66" w:rsidR="00F93A93" w:rsidRDefault="00F93A93" w:rsidP="00F93A93">
      <w:pPr>
        <w:jc w:val="both"/>
      </w:pPr>
      <w:r>
        <w:t xml:space="preserve">La precariedad de la oferta en el mercado de onduladores en Francia provoca una situación </w:t>
      </w:r>
      <w:r w:rsidR="00212992">
        <w:t>de mercado atípica</w:t>
      </w:r>
      <w:r>
        <w:t xml:space="preserve">. La mayoría de los competidores de GPT tienen unos plazos de entrega de más del doble que GPT (e incluso alguno no </w:t>
      </w:r>
      <w:r w:rsidR="00CB0444">
        <w:t>está</w:t>
      </w:r>
      <w:r>
        <w:t xml:space="preserve"> </w:t>
      </w:r>
      <w:r w:rsidR="00E0659A">
        <w:t xml:space="preserve">en la actualidad </w:t>
      </w:r>
      <w:r>
        <w:t xml:space="preserve">en disposición de comprometerse en fechas de entrega). </w:t>
      </w:r>
      <w:r w:rsidR="00CB0444">
        <w:t xml:space="preserve">Aunque la </w:t>
      </w:r>
      <w:r>
        <w:t xml:space="preserve">situación es </w:t>
      </w:r>
      <w:r w:rsidR="00CB0444">
        <w:t xml:space="preserve">aún </w:t>
      </w:r>
      <w:r>
        <w:t>más dramática en el rango de pequeñas potencias,</w:t>
      </w:r>
      <w:r w:rsidR="00CB0444">
        <w:t xml:space="preserve"> en </w:t>
      </w:r>
      <w:r w:rsidR="00E0659A">
        <w:t xml:space="preserve">las </w:t>
      </w:r>
      <w:r w:rsidR="00CB0444">
        <w:t xml:space="preserve">potencias </w:t>
      </w:r>
      <w:r>
        <w:t>objetivo de GPT</w:t>
      </w:r>
      <w:r w:rsidR="00CB0444">
        <w:t xml:space="preserve"> la situación es también bastante tensa</w:t>
      </w:r>
      <w:r>
        <w:t xml:space="preserve">. </w:t>
      </w:r>
      <w:r w:rsidR="00E0659A">
        <w:t>En estas condiciones, l</w:t>
      </w:r>
      <w:r>
        <w:t>os instaladores/promotores con problemas de aprovisionamiento estarán dispuestos a adquirir equipos de calidad con plazo de entrega corto</w:t>
      </w:r>
      <w:r w:rsidR="00212992">
        <w:t>, incluso de un productor desconocido</w:t>
      </w:r>
      <w:r>
        <w:t>.</w:t>
      </w:r>
      <w:r w:rsidR="00CB0444">
        <w:t xml:space="preserve"> Existe pues una buena oportunidad de entrada </w:t>
      </w:r>
      <w:r w:rsidR="00212992">
        <w:t xml:space="preserve">rápida </w:t>
      </w:r>
      <w:r w:rsidR="00CB0444">
        <w:t>en el mercado</w:t>
      </w:r>
      <w:r w:rsidR="00E0659A">
        <w:t xml:space="preserve"> </w:t>
      </w:r>
      <w:r w:rsidR="004A78C4">
        <w:t>Francés</w:t>
      </w:r>
      <w:r w:rsidR="00CB0444">
        <w:t>.</w:t>
      </w:r>
    </w:p>
    <w:p w14:paraId="66C75047" w14:textId="77777777" w:rsidR="00F93A93" w:rsidRDefault="00F93A93" w:rsidP="00F93A93">
      <w:pPr>
        <w:jc w:val="both"/>
      </w:pPr>
      <w:r>
        <w:t xml:space="preserve">Se preconiza una entrada en el mercado </w:t>
      </w:r>
      <w:r w:rsidR="00E0659A">
        <w:t xml:space="preserve">soportada </w:t>
      </w:r>
      <w:r w:rsidR="00CB0444">
        <w:t>en la calidad de</w:t>
      </w:r>
      <w:r w:rsidR="00E0659A">
        <w:t xml:space="preserve"> nuestro</w:t>
      </w:r>
      <w:r w:rsidR="00CB0444">
        <w:t xml:space="preserve"> producto </w:t>
      </w:r>
      <w:r w:rsidR="00212992">
        <w:t xml:space="preserve">aprovechando </w:t>
      </w:r>
      <w:r w:rsidR="00CB0444">
        <w:t xml:space="preserve">plazos de entrega muy competitivos. El posicionamiento en precios debe acompañar la idea de producto de calidad y alinearse con los </w:t>
      </w:r>
      <w:r w:rsidR="00E0659A">
        <w:t>competidores con prestigio</w:t>
      </w:r>
      <w:r w:rsidR="00CB0444">
        <w:t>. El adquirente debe comprender que los productos que vende GPT son de calidad (</w:t>
      </w:r>
      <w:proofErr w:type="spellStart"/>
      <w:r w:rsidR="00CB0444">
        <w:t>made</w:t>
      </w:r>
      <w:proofErr w:type="spellEnd"/>
      <w:r w:rsidR="00CB0444">
        <w:t xml:space="preserve"> in EU) y que el precio corresponde a esta calidad. Posicionarse de forma agresiva en precios, podría llevar a una desconfianza en el producto. En un momento de carencia en la oferta, un </w:t>
      </w:r>
      <w:r w:rsidR="00212992">
        <w:t xml:space="preserve">nuevo </w:t>
      </w:r>
      <w:r w:rsidR="00CB0444">
        <w:t>proveedor que propone productos “baratos” resulta sospechoso.</w:t>
      </w:r>
    </w:p>
    <w:p w14:paraId="4A8300F1" w14:textId="0E9DCAB7" w:rsidR="004A78C4" w:rsidRPr="004A78C4" w:rsidRDefault="004A78C4" w:rsidP="00F93A93">
      <w:pPr>
        <w:jc w:val="both"/>
        <w:rPr>
          <w:i/>
        </w:rPr>
      </w:pPr>
      <w:r w:rsidRPr="004A78C4">
        <w:rPr>
          <w:i/>
        </w:rPr>
        <w:t>Los precios que proponemos para entrar son los precios de España + el coste del transporte + 5% (margen para el agente comercial o un extra para GPT en el caso que ofertamos directo).</w:t>
      </w:r>
      <w:r w:rsidRPr="004A78C4">
        <w:rPr>
          <w:i/>
        </w:rPr>
        <w:br/>
        <w:t xml:space="preserve">Creo que estos precios no son baratos, pero para Francia </w:t>
      </w:r>
      <w:r w:rsidRPr="004A78C4">
        <w:rPr>
          <w:i/>
        </w:rPr>
        <w:t>todavía</w:t>
      </w:r>
      <w:r w:rsidRPr="004A78C4">
        <w:rPr>
          <w:i/>
        </w:rPr>
        <w:t xml:space="preserve"> competitivos (en Alemania puede ser parecido, en Italia la </w:t>
      </w:r>
      <w:r w:rsidRPr="004A78C4">
        <w:rPr>
          <w:i/>
        </w:rPr>
        <w:t>situación</w:t>
      </w:r>
      <w:r w:rsidRPr="004A78C4">
        <w:rPr>
          <w:i/>
        </w:rPr>
        <w:t xml:space="preserve"> es </w:t>
      </w:r>
      <w:r w:rsidRPr="004A78C4">
        <w:rPr>
          <w:i/>
        </w:rPr>
        <w:t>más</w:t>
      </w:r>
      <w:r w:rsidRPr="004A78C4">
        <w:rPr>
          <w:i/>
        </w:rPr>
        <w:t xml:space="preserve"> complicado), </w:t>
      </w:r>
      <w:r w:rsidRPr="004A78C4">
        <w:rPr>
          <w:i/>
        </w:rPr>
        <w:t>así</w:t>
      </w:r>
      <w:r w:rsidRPr="004A78C4">
        <w:rPr>
          <w:i/>
        </w:rPr>
        <w:t xml:space="preserve"> que creo que el precio es correcto para una entrada en el mercado francés.  Subir más los precios </w:t>
      </w:r>
      <w:r w:rsidRPr="004A78C4">
        <w:rPr>
          <w:i/>
        </w:rPr>
        <w:t>podría</w:t>
      </w:r>
      <w:r w:rsidRPr="004A78C4">
        <w:rPr>
          <w:i/>
        </w:rPr>
        <w:t xml:space="preserve"> dar miedo a los candidatos agentes comerciales y complicar nuestra entrada en el mercado. Ahora hay una buena oportunidad y no la podemos perder, </w:t>
      </w:r>
      <w:r w:rsidRPr="004A78C4">
        <w:rPr>
          <w:i/>
        </w:rPr>
        <w:t>así</w:t>
      </w:r>
      <w:r w:rsidRPr="004A78C4">
        <w:rPr>
          <w:i/>
        </w:rPr>
        <w:t xml:space="preserve"> que prefiero un camino </w:t>
      </w:r>
      <w:r w:rsidRPr="004A78C4">
        <w:rPr>
          <w:i/>
        </w:rPr>
        <w:t>más</w:t>
      </w:r>
      <w:r w:rsidRPr="004A78C4">
        <w:rPr>
          <w:i/>
        </w:rPr>
        <w:t xml:space="preserve"> seguro con precios competitivos.</w:t>
      </w:r>
    </w:p>
    <w:p w14:paraId="075FA96F" w14:textId="77777777" w:rsidR="00643A71" w:rsidRDefault="00CB0444" w:rsidP="00F93A93">
      <w:pPr>
        <w:jc w:val="both"/>
      </w:pPr>
      <w:r>
        <w:t xml:space="preserve">Dada esta tensión del mercado, la entrada en Francia </w:t>
      </w:r>
      <w:r w:rsidR="00D47F16">
        <w:t xml:space="preserve">no debería posponerse. </w:t>
      </w:r>
      <w:r w:rsidR="00212992">
        <w:t>Incluso sin haber resuelto cuestiones fundamentales como la constitución de la red comercial o c</w:t>
      </w:r>
      <w:r w:rsidR="00E0659A">
        <w:t>ó</w:t>
      </w:r>
      <w:r w:rsidR="00212992">
        <w:t xml:space="preserve">mo se va a realizar el soporte técnico, </w:t>
      </w:r>
      <w:r w:rsidR="00E0659A">
        <w:t>se recomienda un</w:t>
      </w:r>
      <w:r w:rsidR="00212992">
        <w:t xml:space="preserve"> lanzamiento inmediato. Estas y otras cuestiones </w:t>
      </w:r>
      <w:r w:rsidR="00643A71">
        <w:t>habrán</w:t>
      </w:r>
      <w:r w:rsidR="00212992">
        <w:t xml:space="preserve"> de ser solvent</w:t>
      </w:r>
      <w:r w:rsidR="00643A71">
        <w:t>adas antes de la instalación de los primeros onduladores GPT</w:t>
      </w:r>
      <w:r w:rsidR="00E0659A">
        <w:t xml:space="preserve"> (si todo va bien, a finales de año)</w:t>
      </w:r>
      <w:r w:rsidR="00643A71">
        <w:t>.</w:t>
      </w:r>
    </w:p>
    <w:p w14:paraId="7F1FEB8E" w14:textId="43D881D0" w:rsidR="004A78C4" w:rsidRPr="004A78C4" w:rsidRDefault="004A78C4" w:rsidP="00F93A93">
      <w:pPr>
        <w:jc w:val="both"/>
        <w:rPr>
          <w:i/>
        </w:rPr>
      </w:pPr>
      <w:r w:rsidRPr="004A78C4">
        <w:rPr>
          <w:i/>
        </w:rPr>
        <w:t>Y</w:t>
      </w:r>
      <w:r w:rsidRPr="004A78C4">
        <w:rPr>
          <w:i/>
        </w:rPr>
        <w:t>a tenemos identificado nuestro primer agente comercial en Francia</w:t>
      </w:r>
      <w:r>
        <w:rPr>
          <w:i/>
        </w:rPr>
        <w:t xml:space="preserve">, </w:t>
      </w:r>
      <w:r w:rsidRPr="004A78C4">
        <w:rPr>
          <w:i/>
        </w:rPr>
        <w:t xml:space="preserve">contamos con </w:t>
      </w:r>
      <w:hyperlink r:id="rId8" w:history="1">
        <w:r w:rsidRPr="001C04C0">
          <w:rPr>
            <w:rStyle w:val="Hipervnculo"/>
            <w:i/>
          </w:rPr>
          <w:t>www.servicios-ges.es</w:t>
        </w:r>
      </w:hyperlink>
      <w:r w:rsidRPr="004A78C4">
        <w:rPr>
          <w:i/>
        </w:rPr>
        <w:t xml:space="preserve"> para temas de instala</w:t>
      </w:r>
      <w:r>
        <w:rPr>
          <w:i/>
        </w:rPr>
        <w:t>ción y mantenimiento en Francia y</w:t>
      </w:r>
      <w:r>
        <w:rPr>
          <w:i/>
        </w:rPr>
        <w:br/>
      </w:r>
      <w:r w:rsidRPr="004A78C4">
        <w:rPr>
          <w:i/>
        </w:rPr>
        <w:t xml:space="preserve">estamos </w:t>
      </w:r>
      <w:r w:rsidRPr="004A78C4">
        <w:rPr>
          <w:i/>
        </w:rPr>
        <w:t>traduciendo</w:t>
      </w:r>
      <w:r w:rsidRPr="004A78C4">
        <w:rPr>
          <w:i/>
        </w:rPr>
        <w:t xml:space="preserve"> nuestros </w:t>
      </w:r>
      <w:r w:rsidRPr="004A78C4">
        <w:rPr>
          <w:i/>
        </w:rPr>
        <w:t>catálogos</w:t>
      </w:r>
      <w:r w:rsidRPr="004A78C4">
        <w:rPr>
          <w:i/>
        </w:rPr>
        <w:t xml:space="preserve"> en francés.</w:t>
      </w:r>
    </w:p>
    <w:p w14:paraId="7BF3C18A" w14:textId="18F76209" w:rsidR="00D47F16" w:rsidRDefault="00643A71" w:rsidP="004A78C4">
      <w:pPr>
        <w:tabs>
          <w:tab w:val="left" w:pos="2568"/>
        </w:tabs>
        <w:jc w:val="both"/>
      </w:pPr>
      <w:r>
        <w:t>Así pues, coincidiendo con la</w:t>
      </w:r>
      <w:r w:rsidR="00D47F16">
        <w:t xml:space="preserve"> celebración del </w:t>
      </w:r>
      <w:r w:rsidR="007F0767">
        <w:t>“</w:t>
      </w:r>
      <w:proofErr w:type="spellStart"/>
      <w:r w:rsidR="007F0767">
        <w:t>Salon</w:t>
      </w:r>
      <w:proofErr w:type="spellEnd"/>
      <w:r w:rsidR="00D47F16">
        <w:t xml:space="preserve"> </w:t>
      </w:r>
      <w:r w:rsidR="007F0767">
        <w:t xml:space="preserve">des </w:t>
      </w:r>
      <w:proofErr w:type="spellStart"/>
      <w:r w:rsidR="007F0767">
        <w:t>Energies</w:t>
      </w:r>
      <w:proofErr w:type="spellEnd"/>
      <w:r w:rsidR="007F0767">
        <w:t xml:space="preserve"> </w:t>
      </w:r>
      <w:proofErr w:type="spellStart"/>
      <w:r w:rsidR="007F0767">
        <w:t>Renouvables</w:t>
      </w:r>
      <w:proofErr w:type="spellEnd"/>
      <w:r w:rsidR="007F0767">
        <w:t>”</w:t>
      </w:r>
      <w:r w:rsidR="00D47F16">
        <w:t xml:space="preserve"> en Paris del 16/06 al 19/06, GPT debería lanzar su primera campaña comercial.</w:t>
      </w:r>
      <w:r>
        <w:t xml:space="preserve"> Lanzamiento que debería contar con los recursos necesarios para garantizar su éxito. Como dada la premura de tiempo, no es posible contar </w:t>
      </w:r>
      <w:r>
        <w:lastRenderedPageBreak/>
        <w:t xml:space="preserve">con stand propio, nuestra presencia en la feria debería </w:t>
      </w:r>
      <w:r w:rsidR="00E0659A">
        <w:t>hacerse desde el</w:t>
      </w:r>
      <w:r>
        <w:t xml:space="preserve"> stand de un “socio” y con fuerte presencia </w:t>
      </w:r>
      <w:r w:rsidR="00E0659A">
        <w:t>comercial y técnica.</w:t>
      </w:r>
    </w:p>
    <w:p w14:paraId="5154D081" w14:textId="77777777" w:rsidR="00D47F16" w:rsidRDefault="00D47F16" w:rsidP="00F93A93">
      <w:pPr>
        <w:jc w:val="both"/>
      </w:pPr>
      <w:r>
        <w:t>Para ello, antes de dicha Feria, se debería:</w:t>
      </w:r>
    </w:p>
    <w:p w14:paraId="3DCFCAFE" w14:textId="77777777" w:rsidR="00D47F16" w:rsidRDefault="00D47F16" w:rsidP="00D47F16">
      <w:pPr>
        <w:pStyle w:val="Prrafodelista"/>
        <w:numPr>
          <w:ilvl w:val="0"/>
          <w:numId w:val="2"/>
        </w:numPr>
        <w:jc w:val="both"/>
      </w:pPr>
      <w:r>
        <w:t xml:space="preserve">Fijar el canal de ventas. Aunque sea de forma provisional, mientras se decide sobre la oportunidad de establecimiento de un </w:t>
      </w:r>
      <w:r w:rsidR="00E0659A">
        <w:t>vehículo</w:t>
      </w:r>
      <w:r>
        <w:t xml:space="preserve"> francés, GPT debe establecer </w:t>
      </w:r>
      <w:r w:rsidR="00E0659A">
        <w:t xml:space="preserve">cómo va a operar </w:t>
      </w:r>
      <w:r>
        <w:t xml:space="preserve">el canal de </w:t>
      </w:r>
      <w:r w:rsidR="00E0659A">
        <w:t>ventas</w:t>
      </w:r>
      <w:r>
        <w:t xml:space="preserve"> y post-ventas</w:t>
      </w:r>
      <w:r w:rsidR="00E0659A">
        <w:t>, en la fase transitoria</w:t>
      </w:r>
      <w:r>
        <w:t xml:space="preserve">.  </w:t>
      </w:r>
    </w:p>
    <w:p w14:paraId="67AB3BDA" w14:textId="77777777" w:rsidR="00D47F16" w:rsidRDefault="00D47F16" w:rsidP="00D47F16">
      <w:pPr>
        <w:pStyle w:val="Prrafodelista"/>
        <w:numPr>
          <w:ilvl w:val="0"/>
          <w:numId w:val="2"/>
        </w:numPr>
        <w:jc w:val="both"/>
      </w:pPr>
      <w:r w:rsidRPr="00D47F16">
        <w:t xml:space="preserve">Establecer precios y </w:t>
      </w:r>
      <w:r>
        <w:t xml:space="preserve">promociones de lanzamiento. A pesar de que se preconiza un posicionamiento en calidad, una introducción en un nuevo mercado podría venir acompañada de </w:t>
      </w:r>
      <w:r w:rsidR="00212992">
        <w:t>algún tipo de gesto</w:t>
      </w:r>
      <w:r w:rsidRPr="00D47F16">
        <w:t xml:space="preserve"> comercial</w:t>
      </w:r>
      <w:r w:rsidR="00E0659A">
        <w:t>. A definir rápidamente.</w:t>
      </w:r>
    </w:p>
    <w:p w14:paraId="63F8EACB" w14:textId="1F2CB631" w:rsidR="004A78C4" w:rsidRPr="004A78C4" w:rsidRDefault="004A78C4" w:rsidP="004A78C4">
      <w:pPr>
        <w:jc w:val="both"/>
        <w:rPr>
          <w:i/>
        </w:rPr>
      </w:pPr>
      <w:r w:rsidRPr="004A78C4">
        <w:rPr>
          <w:i/>
        </w:rPr>
        <w:t xml:space="preserve">Durante la fase transitoria contamos con venta directa </w:t>
      </w:r>
      <w:r w:rsidRPr="004A78C4">
        <w:rPr>
          <w:i/>
        </w:rPr>
        <w:t>vía</w:t>
      </w:r>
      <w:r w:rsidRPr="004A78C4">
        <w:rPr>
          <w:i/>
        </w:rPr>
        <w:t xml:space="preserve"> nuestra </w:t>
      </w:r>
      <w:r w:rsidRPr="004A78C4">
        <w:rPr>
          <w:i/>
        </w:rPr>
        <w:t>página</w:t>
      </w:r>
      <w:r w:rsidRPr="004A78C4">
        <w:rPr>
          <w:i/>
        </w:rPr>
        <w:t xml:space="preserve"> web, </w:t>
      </w:r>
      <w:r w:rsidRPr="004A78C4">
        <w:rPr>
          <w:i/>
        </w:rPr>
        <w:t>catálogos</w:t>
      </w:r>
      <w:r w:rsidRPr="004A78C4">
        <w:rPr>
          <w:i/>
        </w:rPr>
        <w:t xml:space="preserve"> en la feria y los primeros agentes comerciales</w:t>
      </w:r>
      <w:r>
        <w:rPr>
          <w:i/>
        </w:rPr>
        <w:t>.</w:t>
      </w:r>
    </w:p>
    <w:p w14:paraId="2F240246" w14:textId="77777777" w:rsidR="00212992" w:rsidRDefault="00212992" w:rsidP="00212992">
      <w:pPr>
        <w:jc w:val="both"/>
      </w:pPr>
      <w:r>
        <w:t>En una segunda fase, habría que determinar</w:t>
      </w:r>
    </w:p>
    <w:p w14:paraId="1377F65F" w14:textId="77777777" w:rsidR="00212992" w:rsidRDefault="00212992" w:rsidP="00212992">
      <w:pPr>
        <w:pStyle w:val="Prrafodelista"/>
        <w:numPr>
          <w:ilvl w:val="0"/>
          <w:numId w:val="3"/>
        </w:numPr>
        <w:jc w:val="both"/>
      </w:pPr>
      <w:r>
        <w:t>Red comercial, basada en instaladores o promotores posiblemente en forma de comisionistas por venta de productos</w:t>
      </w:r>
    </w:p>
    <w:p w14:paraId="7C33642A" w14:textId="77777777" w:rsidR="00212992" w:rsidRPr="00212992" w:rsidRDefault="00212992" w:rsidP="00212992">
      <w:pPr>
        <w:pStyle w:val="Prrafodelista"/>
        <w:numPr>
          <w:ilvl w:val="0"/>
          <w:numId w:val="3"/>
        </w:numPr>
        <w:jc w:val="both"/>
      </w:pPr>
      <w:r>
        <w:t>Red de Soporte Técnico</w:t>
      </w:r>
      <w:r w:rsidR="00E0659A">
        <w:t>.</w:t>
      </w:r>
    </w:p>
    <w:p w14:paraId="06E248BF" w14:textId="77777777" w:rsidR="00B919EB" w:rsidRPr="00B919EB" w:rsidRDefault="004A78C4" w:rsidP="00B919EB">
      <w:pPr>
        <w:jc w:val="both"/>
        <w:rPr>
          <w:i/>
        </w:rPr>
      </w:pPr>
      <w:r w:rsidRPr="00B919EB">
        <w:rPr>
          <w:i/>
        </w:rPr>
        <w:t xml:space="preserve">A corto plazo </w:t>
      </w:r>
      <w:r w:rsidR="00B919EB" w:rsidRPr="00B919EB">
        <w:rPr>
          <w:i/>
        </w:rPr>
        <w:t>proponemos</w:t>
      </w:r>
      <w:r w:rsidRPr="00B919EB">
        <w:rPr>
          <w:i/>
        </w:rPr>
        <w:t xml:space="preserve"> una implantación "light" con un GPT France, una oficina y un ingeniero técnico-comercial (y eventualmente una secretaria para poder contestar llamadas y recibir gente cuando el ingeniero esta en carretera) que </w:t>
      </w:r>
      <w:r w:rsidR="00B919EB" w:rsidRPr="00B919EB">
        <w:rPr>
          <w:i/>
        </w:rPr>
        <w:t>permitir</w:t>
      </w:r>
      <w:r w:rsidRPr="00B919EB">
        <w:rPr>
          <w:i/>
        </w:rPr>
        <w:t xml:space="preserve"> de aplicar nuestros "</w:t>
      </w:r>
      <w:proofErr w:type="spellStart"/>
      <w:r w:rsidRPr="00B919EB">
        <w:rPr>
          <w:i/>
        </w:rPr>
        <w:t>lessons</w:t>
      </w:r>
      <w:proofErr w:type="spellEnd"/>
      <w:r w:rsidRPr="00B919EB">
        <w:rPr>
          <w:i/>
        </w:rPr>
        <w:t xml:space="preserve"> </w:t>
      </w:r>
      <w:proofErr w:type="spellStart"/>
      <w:r w:rsidRPr="00B919EB">
        <w:rPr>
          <w:i/>
        </w:rPr>
        <w:t>learned</w:t>
      </w:r>
      <w:proofErr w:type="spellEnd"/>
      <w:r w:rsidRPr="00B919EB">
        <w:rPr>
          <w:i/>
        </w:rPr>
        <w:t>" de la implantación en Italia.</w:t>
      </w:r>
    </w:p>
    <w:p w14:paraId="5A968E4D" w14:textId="09ABEE80" w:rsidR="00D47F16" w:rsidRPr="00B919EB" w:rsidRDefault="004A78C4" w:rsidP="00B919EB">
      <w:pPr>
        <w:jc w:val="both"/>
        <w:rPr>
          <w:i/>
        </w:rPr>
      </w:pPr>
      <w:r w:rsidRPr="00B919EB">
        <w:rPr>
          <w:i/>
        </w:rPr>
        <w:t>También podemos cons</w:t>
      </w:r>
      <w:r w:rsidR="00B919EB" w:rsidRPr="00B919EB">
        <w:rPr>
          <w:i/>
        </w:rPr>
        <w:t>i</w:t>
      </w:r>
      <w:r w:rsidRPr="00B919EB">
        <w:rPr>
          <w:i/>
        </w:rPr>
        <w:t xml:space="preserve">derar un stand propio GPT en </w:t>
      </w:r>
      <w:proofErr w:type="spellStart"/>
      <w:r w:rsidRPr="00B919EB">
        <w:rPr>
          <w:i/>
        </w:rPr>
        <w:t>Energia</w:t>
      </w:r>
      <w:proofErr w:type="spellEnd"/>
      <w:r w:rsidRPr="00B919EB">
        <w:rPr>
          <w:i/>
        </w:rPr>
        <w:t xml:space="preserve"> 8-11/12 en Montpellier.</w:t>
      </w:r>
    </w:p>
    <w:p w14:paraId="5CDE014E" w14:textId="4EAE04DA" w:rsidR="00F93A93" w:rsidRDefault="00F93A93" w:rsidP="00F93A93">
      <w:pPr>
        <w:pStyle w:val="Prrafodelista"/>
        <w:numPr>
          <w:ilvl w:val="0"/>
          <w:numId w:val="1"/>
        </w:numPr>
        <w:rPr>
          <w:b/>
        </w:rPr>
      </w:pPr>
      <w:r w:rsidRPr="00212992">
        <w:rPr>
          <w:b/>
        </w:rPr>
        <w:t>BP Simplificado</w:t>
      </w:r>
      <w:r w:rsidR="00B919EB">
        <w:rPr>
          <w:b/>
        </w:rPr>
        <w:t xml:space="preserve"> </w:t>
      </w:r>
    </w:p>
    <w:p w14:paraId="4BE4E54D" w14:textId="77777777" w:rsidR="00274411" w:rsidRDefault="00274411" w:rsidP="00B919EB">
      <w:pPr>
        <w:jc w:val="both"/>
      </w:pPr>
      <w:r>
        <w:t xml:space="preserve">Suponiendo que GPT France </w:t>
      </w:r>
      <w:r w:rsidR="007F0767">
        <w:t>actúa</w:t>
      </w:r>
      <w:r>
        <w:t xml:space="preserve"> como comisionista de GPT para el mercado francés, que solo comercializa onduladores, y que alcanza una cuota de mercado del 10% en las grandes potencias, la cuenta de resultados simplificada del </w:t>
      </w:r>
      <w:r w:rsidR="007F0767">
        <w:t>vehículo</w:t>
      </w:r>
      <w:r>
        <w:t xml:space="preserve"> comercial francés </w:t>
      </w:r>
      <w:r w:rsidR="007F0767">
        <w:t>proporcionaría</w:t>
      </w:r>
      <w:r>
        <w:t xml:space="preserve"> el siguiente resultado:</w:t>
      </w:r>
    </w:p>
    <w:p w14:paraId="04FCFE49" w14:textId="26F60F0C" w:rsidR="00B919EB" w:rsidRPr="00B919EB" w:rsidRDefault="00B919EB" w:rsidP="00B919EB">
      <w:pPr>
        <w:jc w:val="both"/>
        <w:rPr>
          <w:i/>
        </w:rPr>
      </w:pPr>
      <w:r>
        <w:rPr>
          <w:i/>
        </w:rPr>
        <w:t>Este BP se puede considerar como conservador (plan realista +10%, plan optimista +20%).</w:t>
      </w:r>
    </w:p>
    <w:p w14:paraId="78B3D6E3" w14:textId="77777777" w:rsidR="00B919EB" w:rsidRDefault="00B919EB" w:rsidP="00B919EB">
      <w:pPr>
        <w:jc w:val="both"/>
      </w:pPr>
    </w:p>
    <w:p w14:paraId="273D9E41" w14:textId="77777777" w:rsidR="00274411" w:rsidRDefault="00274411" w:rsidP="00274411">
      <w:r w:rsidRPr="00274411">
        <w:rPr>
          <w:noProof/>
        </w:rPr>
        <w:lastRenderedPageBreak/>
        <w:drawing>
          <wp:inline distT="0" distB="0" distL="0" distR="0" wp14:editId="07AADF24">
            <wp:extent cx="5760720" cy="5791202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ECF0F2" w14:textId="77777777" w:rsidR="00274411" w:rsidRDefault="00274411" w:rsidP="00274411"/>
    <w:p w14:paraId="79E41268" w14:textId="77777777" w:rsidR="00274411" w:rsidRDefault="00274411" w:rsidP="00274411">
      <w:r>
        <w:t>Break-</w:t>
      </w:r>
      <w:proofErr w:type="spellStart"/>
      <w:r>
        <w:t>even</w:t>
      </w:r>
      <w:proofErr w:type="spellEnd"/>
      <w:r>
        <w:t xml:space="preserve"> en el segundo año de operación (con cuotas de mercado </w:t>
      </w:r>
      <w:r w:rsidR="007F0767">
        <w:t>relativamente</w:t>
      </w:r>
      <w:r>
        <w:t xml:space="preserve"> agresivas) y una estructura </w:t>
      </w:r>
      <w:r w:rsidR="00E0659A">
        <w:t xml:space="preserve">muy ligera </w:t>
      </w:r>
      <w:r>
        <w:t xml:space="preserve">consistente en 1 único empleado local que </w:t>
      </w:r>
      <w:r w:rsidR="007F0767">
        <w:t>actúa</w:t>
      </w:r>
      <w:r>
        <w:t xml:space="preserve"> como enlace entre GPT y el mercado francés, ya sea como nexo con los clientes </w:t>
      </w:r>
      <w:r w:rsidR="007F0767">
        <w:t>con instalaciones en explotación o con la red de agentes comerciales. La gestión administrativa se supone completamente subcontratada. No se han considerado costes de estructura ni oficinas.</w:t>
      </w:r>
    </w:p>
    <w:p w14:paraId="3DA31D37" w14:textId="77777777" w:rsidR="00E0659A" w:rsidRDefault="00E0659A" w:rsidP="00274411"/>
    <w:p w14:paraId="48AC01BF" w14:textId="77777777" w:rsidR="00B919EB" w:rsidRDefault="00B919EB" w:rsidP="00274411"/>
    <w:p w14:paraId="09CBD3AF" w14:textId="77777777" w:rsidR="00B919EB" w:rsidRDefault="00B919EB" w:rsidP="00274411"/>
    <w:p w14:paraId="6B848523" w14:textId="77777777" w:rsidR="00B919EB" w:rsidRDefault="00B919EB" w:rsidP="00274411"/>
    <w:p w14:paraId="55F48221" w14:textId="77777777" w:rsidR="00B919EB" w:rsidRPr="00274411" w:rsidRDefault="00B919EB" w:rsidP="00274411">
      <w:bookmarkStart w:id="0" w:name="_GoBack"/>
      <w:bookmarkEnd w:id="0"/>
    </w:p>
    <w:p w14:paraId="35A49415" w14:textId="77777777" w:rsidR="00212992" w:rsidRDefault="00F93A93" w:rsidP="00274411">
      <w:pPr>
        <w:pStyle w:val="Prrafodelista"/>
        <w:numPr>
          <w:ilvl w:val="0"/>
          <w:numId w:val="1"/>
        </w:numPr>
        <w:rPr>
          <w:b/>
        </w:rPr>
      </w:pPr>
      <w:r w:rsidRPr="00212992">
        <w:rPr>
          <w:b/>
        </w:rPr>
        <w:lastRenderedPageBreak/>
        <w:t>Pasos inmediatos</w:t>
      </w:r>
    </w:p>
    <w:p w14:paraId="05D1BFF3" w14:textId="77777777" w:rsidR="007F0767" w:rsidRDefault="00CD7FC8" w:rsidP="007F0767">
      <w:r>
        <w:t xml:space="preserve">De forma muy esquemática, los hitos </w:t>
      </w:r>
      <w:r w:rsidR="00E0659A">
        <w:t>más</w:t>
      </w:r>
      <w:r>
        <w:t xml:space="preserve"> importantes en la</w:t>
      </w:r>
      <w:r w:rsidR="007F0767">
        <w:t xml:space="preserve"> implantación de Francia de GPT son:</w:t>
      </w:r>
    </w:p>
    <w:p w14:paraId="5ABD8A58" w14:textId="77777777" w:rsidR="00CD7FC8" w:rsidRPr="00CD7FC8" w:rsidRDefault="007F0767" w:rsidP="00E0659A">
      <w:pPr>
        <w:pStyle w:val="Prrafodelista"/>
        <w:numPr>
          <w:ilvl w:val="0"/>
          <w:numId w:val="5"/>
        </w:numPr>
        <w:spacing w:before="360"/>
        <w:ind w:left="714" w:hanging="357"/>
      </w:pPr>
      <w:r>
        <w:t xml:space="preserve">Inmediata: </w:t>
      </w:r>
      <w:r w:rsidR="00CD7FC8" w:rsidRPr="007F0767">
        <w:t>Validación</w:t>
      </w:r>
      <w:r w:rsidRPr="007F0767">
        <w:t xml:space="preserve"> por la dirección de GPT de la propuesta de lanzamiento inmediato en Francia</w:t>
      </w:r>
      <w:r w:rsidR="00CD7FC8">
        <w:t>, política de precios y posicionamiento en el mercado.</w:t>
      </w:r>
    </w:p>
    <w:p w14:paraId="34712D3C" w14:textId="77777777" w:rsidR="007F0767" w:rsidRDefault="00CD7FC8" w:rsidP="00E0659A">
      <w:pPr>
        <w:pStyle w:val="Prrafodelista"/>
        <w:numPr>
          <w:ilvl w:val="0"/>
          <w:numId w:val="5"/>
        </w:numPr>
        <w:spacing w:before="360"/>
        <w:ind w:left="714" w:hanging="357"/>
      </w:pPr>
      <w:r>
        <w:t xml:space="preserve">Jun. 2010. </w:t>
      </w:r>
      <w:r w:rsidR="007F0767">
        <w:t>Lanzamiento de GPT en el “</w:t>
      </w:r>
      <w:proofErr w:type="spellStart"/>
      <w:r w:rsidR="007F0767">
        <w:t>Salon</w:t>
      </w:r>
      <w:proofErr w:type="spellEnd"/>
      <w:r w:rsidR="007F0767">
        <w:t xml:space="preserve"> des </w:t>
      </w:r>
      <w:proofErr w:type="spellStart"/>
      <w:r w:rsidR="007F0767">
        <w:t>Energies</w:t>
      </w:r>
      <w:proofErr w:type="spellEnd"/>
      <w:r w:rsidR="007F0767">
        <w:t xml:space="preserve"> </w:t>
      </w:r>
      <w:proofErr w:type="spellStart"/>
      <w:r w:rsidR="007F0767">
        <w:t>Renouvelables</w:t>
      </w:r>
      <w:proofErr w:type="spellEnd"/>
      <w:r w:rsidR="007F0767">
        <w:t>” de Paris de 16 a 19 de junio de 2010</w:t>
      </w:r>
      <w:r>
        <w:t xml:space="preserve">. </w:t>
      </w:r>
    </w:p>
    <w:p w14:paraId="74E11369" w14:textId="77777777" w:rsidR="00CD7FC8" w:rsidRPr="00CD7FC8" w:rsidRDefault="00CD7FC8" w:rsidP="00E0659A">
      <w:pPr>
        <w:pStyle w:val="Prrafodelista"/>
        <w:numPr>
          <w:ilvl w:val="0"/>
          <w:numId w:val="5"/>
        </w:numPr>
        <w:spacing w:before="360"/>
        <w:ind w:left="714" w:hanging="357"/>
      </w:pPr>
      <w:proofErr w:type="spellStart"/>
      <w:r w:rsidRPr="00CD7FC8">
        <w:t>Dec</w:t>
      </w:r>
      <w:proofErr w:type="spellEnd"/>
      <w:r w:rsidRPr="00CD7FC8">
        <w:t>. 2010. Tras anali</w:t>
      </w:r>
      <w:r>
        <w:t>zar las p</w:t>
      </w:r>
      <w:r w:rsidRPr="00CD7FC8">
        <w:t>osib</w:t>
      </w:r>
      <w:r>
        <w:t>les alternativas en el mercado francés</w:t>
      </w:r>
      <w:r w:rsidR="00E0659A">
        <w:t xml:space="preserve"> y elección de los mejores socios locales</w:t>
      </w:r>
      <w:r>
        <w:t xml:space="preserve">, establecimiento de red </w:t>
      </w:r>
      <w:r w:rsidRPr="00CD7FC8">
        <w:t xml:space="preserve">comercial en </w:t>
      </w:r>
      <w:r>
        <w:t>F</w:t>
      </w:r>
      <w:r w:rsidRPr="00CD7FC8">
        <w:t xml:space="preserve">rancia (red de </w:t>
      </w:r>
      <w:r>
        <w:t>intermediarios</w:t>
      </w:r>
      <w:r w:rsidRPr="00CD7FC8">
        <w:t>)</w:t>
      </w:r>
      <w:r>
        <w:t xml:space="preserve"> y red de soporte técnico.</w:t>
      </w:r>
      <w:r w:rsidRPr="00CD7FC8">
        <w:t xml:space="preserve"> </w:t>
      </w:r>
    </w:p>
    <w:p w14:paraId="79B2A152" w14:textId="77777777" w:rsidR="007F0767" w:rsidRDefault="00CD7FC8" w:rsidP="00E0659A">
      <w:pPr>
        <w:pStyle w:val="Prrafodelista"/>
        <w:numPr>
          <w:ilvl w:val="0"/>
          <w:numId w:val="5"/>
        </w:numPr>
        <w:spacing w:before="360"/>
        <w:ind w:left="714" w:hanging="357"/>
      </w:pPr>
      <w:proofErr w:type="spellStart"/>
      <w:r>
        <w:t>Dec</w:t>
      </w:r>
      <w:proofErr w:type="spellEnd"/>
      <w:r>
        <w:t xml:space="preserve">. 2010. Puesta en funcionamiento del </w:t>
      </w:r>
      <w:r w:rsidR="00E0659A">
        <w:t>vehículo</w:t>
      </w:r>
      <w:r>
        <w:t xml:space="preserve"> comercial en Francia (GPT France).</w:t>
      </w:r>
    </w:p>
    <w:p w14:paraId="54E3C27F" w14:textId="77777777" w:rsidR="00CD7FC8" w:rsidRDefault="00CD7FC8" w:rsidP="00CD7FC8">
      <w:pPr>
        <w:spacing w:before="120"/>
      </w:pPr>
    </w:p>
    <w:p w14:paraId="40A957C8" w14:textId="77777777" w:rsidR="00E0659A" w:rsidRDefault="00E0659A" w:rsidP="00CD7FC8">
      <w:pPr>
        <w:spacing w:before="120"/>
      </w:pPr>
    </w:p>
    <w:p w14:paraId="3B995EBC" w14:textId="77777777" w:rsidR="00E0659A" w:rsidRPr="00CD7FC8" w:rsidRDefault="00E0659A" w:rsidP="00E0659A">
      <w:pPr>
        <w:spacing w:before="120"/>
        <w:jc w:val="right"/>
      </w:pPr>
      <w:r>
        <w:t>Paris,  31 de mayo de 2010</w:t>
      </w:r>
    </w:p>
    <w:p w14:paraId="05D42C4A" w14:textId="77777777" w:rsidR="007F0767" w:rsidRPr="00CD7FC8" w:rsidRDefault="007F0767" w:rsidP="00CD7FC8">
      <w:pPr>
        <w:spacing w:before="120"/>
      </w:pPr>
    </w:p>
    <w:p w14:paraId="37B3CC21" w14:textId="77777777" w:rsidR="00212992" w:rsidRPr="007F0767" w:rsidRDefault="00212992" w:rsidP="00212992"/>
    <w:sectPr w:rsidR="00212992" w:rsidRPr="007F0767" w:rsidSect="00EA2AB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8F4BE" w14:textId="77777777" w:rsidR="00502036" w:rsidRDefault="00502036" w:rsidP="004A78C4">
      <w:pPr>
        <w:spacing w:after="0" w:line="240" w:lineRule="auto"/>
      </w:pPr>
      <w:r>
        <w:separator/>
      </w:r>
    </w:p>
  </w:endnote>
  <w:endnote w:type="continuationSeparator" w:id="0">
    <w:p w14:paraId="60DA7B89" w14:textId="77777777" w:rsidR="00502036" w:rsidRDefault="00502036" w:rsidP="004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CD6DB" w14:textId="77777777" w:rsidR="00502036" w:rsidRDefault="00502036" w:rsidP="004A78C4">
      <w:pPr>
        <w:spacing w:after="0" w:line="240" w:lineRule="auto"/>
      </w:pPr>
      <w:r>
        <w:separator/>
      </w:r>
    </w:p>
  </w:footnote>
  <w:footnote w:type="continuationSeparator" w:id="0">
    <w:p w14:paraId="24036106" w14:textId="77777777" w:rsidR="00502036" w:rsidRDefault="00502036" w:rsidP="004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B788D" w14:textId="25F5F607" w:rsidR="004A78C4" w:rsidRDefault="004A78C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editId="4822CFB1">
          <wp:simplePos x="0" y="0"/>
          <wp:positionH relativeFrom="column">
            <wp:posOffset>-132080</wp:posOffset>
          </wp:positionH>
          <wp:positionV relativeFrom="paragraph">
            <wp:posOffset>-182245</wp:posOffset>
          </wp:positionV>
          <wp:extent cx="1078865" cy="301625"/>
          <wp:effectExtent l="0" t="0" r="0" b="0"/>
          <wp:wrapSquare wrapText="bothSides"/>
          <wp:docPr id="1" name="Imagen 1" descr="logo%20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%20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30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6D393E95">
              <wp:simplePos x="0" y="0"/>
              <wp:positionH relativeFrom="column">
                <wp:posOffset>-132080</wp:posOffset>
              </wp:positionH>
              <wp:positionV relativeFrom="paragraph">
                <wp:posOffset>274955</wp:posOffset>
              </wp:positionV>
              <wp:extent cx="6147435" cy="1905"/>
              <wp:effectExtent l="0" t="0" r="5715" b="17145"/>
              <wp:wrapNone/>
              <wp:docPr id="3" name="Forma libr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47435" cy="1905"/>
                      </a:xfrm>
                      <a:custGeom>
                        <a:avLst/>
                        <a:gdLst>
                          <a:gd name="T0" fmla="*/ 0 w 9681"/>
                          <a:gd name="T1" fmla="*/ 3 h 3"/>
                          <a:gd name="T2" fmla="*/ 9681 w 9681"/>
                          <a:gd name="T3" fmla="*/ 0 h 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681" h="3">
                            <a:moveTo>
                              <a:pt x="0" y="3"/>
                            </a:moveTo>
                            <a:lnTo>
                              <a:pt x="9681" y="0"/>
                            </a:lnTo>
                          </a:path>
                        </a:pathLst>
                      </a:custGeom>
                      <a:noFill/>
                      <a:ln w="15875">
                        <a:solidFill>
                          <a:srgbClr xmlns:a14="http://schemas.microsoft.com/office/drawing/2010/main" val="339966" mc:Ignorable="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 mc:Ignorable="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id="Forma libr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10.4pt,21.8pt,473.65pt,21.65pt" coordsize="968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" filled="f" strokecolor="#396" strokeweight="1.25pt">
              <v:path arrowok="t" o:connecttype="custom" o:connectlocs="0,1905;6147435,0" o:connectangles="0,0"/>
            </v:poly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64F9"/>
    <w:multiLevelType w:val="hybridMultilevel"/>
    <w:tmpl w:val="E102CE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23D61"/>
    <w:multiLevelType w:val="hybridMultilevel"/>
    <w:tmpl w:val="2FC290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50EE5"/>
    <w:multiLevelType w:val="hybridMultilevel"/>
    <w:tmpl w:val="198A0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74AA5"/>
    <w:multiLevelType w:val="hybridMultilevel"/>
    <w:tmpl w:val="AB764C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B10F2F"/>
    <w:multiLevelType w:val="hybridMultilevel"/>
    <w:tmpl w:val="897E12D2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93"/>
    <w:rsid w:val="001D2ABA"/>
    <w:rsid w:val="00212992"/>
    <w:rsid w:val="00274411"/>
    <w:rsid w:val="004A78C4"/>
    <w:rsid w:val="00502036"/>
    <w:rsid w:val="00643A71"/>
    <w:rsid w:val="00652EBC"/>
    <w:rsid w:val="00655F59"/>
    <w:rsid w:val="007F0767"/>
    <w:rsid w:val="008F2862"/>
    <w:rsid w:val="00B919EB"/>
    <w:rsid w:val="00C13DC8"/>
    <w:rsid w:val="00CB0444"/>
    <w:rsid w:val="00CD7FC8"/>
    <w:rsid w:val="00D47F16"/>
    <w:rsid w:val="00E0659A"/>
    <w:rsid w:val="00EA2AB9"/>
    <w:rsid w:val="00F9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01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3A9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4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41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A78C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A7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78C4"/>
  </w:style>
  <w:style w:type="paragraph" w:styleId="Piedepgina">
    <w:name w:val="footer"/>
    <w:basedOn w:val="Normal"/>
    <w:link w:val="PiedepginaCar"/>
    <w:uiPriority w:val="99"/>
    <w:unhideWhenUsed/>
    <w:rsid w:val="004A7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78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3A9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4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41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A78C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A7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78C4"/>
  </w:style>
  <w:style w:type="paragraph" w:styleId="Piedepgina">
    <w:name w:val="footer"/>
    <w:basedOn w:val="Normal"/>
    <w:link w:val="PiedepginaCar"/>
    <w:uiPriority w:val="99"/>
    <w:unhideWhenUsed/>
    <w:rsid w:val="004A7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cios-ges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915</Words>
  <Characters>5037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 </cp:lastModifiedBy>
  <cp:revision>3</cp:revision>
  <dcterms:created xsi:type="dcterms:W3CDTF">2010-06-01T07:24:00Z</dcterms:created>
  <dcterms:modified xsi:type="dcterms:W3CDTF">2010-06-01T07:37:00Z</dcterms:modified>
</cp:coreProperties>
</file>